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5FB" w:rsidRDefault="000F79C5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182A69" wp14:editId="131FBCCA">
                <wp:simplePos x="0" y="0"/>
                <wp:positionH relativeFrom="column">
                  <wp:posOffset>2676525</wp:posOffset>
                </wp:positionH>
                <wp:positionV relativeFrom="paragraph">
                  <wp:posOffset>5400674</wp:posOffset>
                </wp:positionV>
                <wp:extent cx="2857500" cy="9429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96" w:rsidRPr="000F79C5" w:rsidRDefault="009D7596" w:rsidP="009D7596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0F79C5">
                              <w:rPr>
                                <w:i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0F79C5">
                              <w:rPr>
                                <w:i/>
                                <w:sz w:val="28"/>
                                <w:szCs w:val="28"/>
                              </w:rPr>
                              <w:instrText xml:space="preserve"> HYPERLINK "http://www.helpcurechildobesity.com" </w:instrText>
                            </w:r>
                            <w:r w:rsidRPr="000F79C5">
                              <w:rPr>
                                <w:i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0F79C5">
                              <w:rPr>
                                <w:rStyle w:val="Hyperlink"/>
                                <w:i/>
                                <w:sz w:val="28"/>
                                <w:szCs w:val="28"/>
                                <w:u w:val="none"/>
                              </w:rPr>
                              <w:t>www.helpcurechildobesity.com</w:t>
                            </w:r>
                            <w:r w:rsidRPr="000F79C5">
                              <w:rPr>
                                <w:i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:rsidR="009D7596" w:rsidRPr="000F79C5" w:rsidRDefault="00095DA8" w:rsidP="009D7596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9D7596" w:rsidRPr="000F79C5">
                                <w:rPr>
                                  <w:rStyle w:val="Hyperlink"/>
                                  <w:i/>
                                  <w:sz w:val="28"/>
                                  <w:szCs w:val="28"/>
                                  <w:u w:val="none"/>
                                </w:rPr>
                                <w:t>www.ussa.com</w:t>
                              </w:r>
                            </w:hyperlink>
                          </w:p>
                          <w:p w:rsidR="009D7596" w:rsidRPr="000F79C5" w:rsidRDefault="00095DA8" w:rsidP="009D7596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9D7596" w:rsidRPr="000F79C5">
                                <w:rPr>
                                  <w:rStyle w:val="Hyperlink"/>
                                  <w:i/>
                                  <w:sz w:val="28"/>
                                  <w:szCs w:val="28"/>
                                  <w:u w:val="none"/>
                                </w:rPr>
                                <w:t>www.sportscareers.com</w:t>
                              </w:r>
                            </w:hyperlink>
                          </w:p>
                          <w:p w:rsidR="009D7596" w:rsidRDefault="009D7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10.75pt;margin-top:425.25pt;width:225pt;height:74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" fillcolor="white [3201]" strokeweight=".5pt">
                <v:textbox>
                  <w:txbxContent>
                    <w:p w:rsidR="009D7596" w:rsidRPr="000F79C5" w:rsidRDefault="009D7596" w:rsidP="009D7596">
                      <w:pPr>
                        <w:spacing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0F79C5">
                        <w:rPr>
                          <w:i/>
                          <w:sz w:val="28"/>
                          <w:szCs w:val="28"/>
                        </w:rPr>
                        <w:fldChar w:fldCharType="begin"/>
                      </w:r>
                      <w:r w:rsidRPr="000F79C5">
                        <w:rPr>
                          <w:i/>
                          <w:sz w:val="28"/>
                          <w:szCs w:val="28"/>
                        </w:rPr>
                        <w:instrText xml:space="preserve"> HYPERLINK "http://www.helpcurechildobesity.com" </w:instrText>
                      </w:r>
                      <w:r w:rsidRPr="000F79C5">
                        <w:rPr>
                          <w:i/>
                          <w:sz w:val="28"/>
                          <w:szCs w:val="28"/>
                        </w:rPr>
                        <w:fldChar w:fldCharType="separate"/>
                      </w:r>
                      <w:r w:rsidRPr="000F79C5">
                        <w:rPr>
                          <w:rStyle w:val="Hyperlink"/>
                          <w:i/>
                          <w:sz w:val="28"/>
                          <w:szCs w:val="28"/>
                          <w:u w:val="none"/>
                        </w:rPr>
                        <w:t>www.helpcurechildobesity.com</w:t>
                      </w:r>
                      <w:r w:rsidRPr="000F79C5">
                        <w:rPr>
                          <w:i/>
                          <w:sz w:val="28"/>
                          <w:szCs w:val="28"/>
                        </w:rPr>
                        <w:fldChar w:fldCharType="end"/>
                      </w:r>
                    </w:p>
                    <w:p w:rsidR="009D7596" w:rsidRPr="000F79C5" w:rsidRDefault="009D7596" w:rsidP="009D7596">
                      <w:pPr>
                        <w:spacing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hyperlink r:id="rId8" w:history="1">
                        <w:r w:rsidRPr="000F79C5">
                          <w:rPr>
                            <w:rStyle w:val="Hyperlink"/>
                            <w:i/>
                            <w:sz w:val="28"/>
                            <w:szCs w:val="28"/>
                            <w:u w:val="none"/>
                          </w:rPr>
                          <w:t>www.ussa.com</w:t>
                        </w:r>
                      </w:hyperlink>
                    </w:p>
                    <w:p w:rsidR="009D7596" w:rsidRPr="000F79C5" w:rsidRDefault="009D7596" w:rsidP="009D7596">
                      <w:pPr>
                        <w:spacing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hyperlink r:id="rId9" w:history="1">
                        <w:r w:rsidRPr="000F79C5">
                          <w:rPr>
                            <w:rStyle w:val="Hyperlink"/>
                            <w:i/>
                            <w:sz w:val="28"/>
                            <w:szCs w:val="28"/>
                            <w:u w:val="none"/>
                          </w:rPr>
                          <w:t>www.sportscareers.com</w:t>
                        </w:r>
                      </w:hyperlink>
                    </w:p>
                    <w:p w:rsidR="009D7596" w:rsidRDefault="009D7596"/>
                  </w:txbxContent>
                </v:textbox>
              </v:shape>
            </w:pict>
          </mc:Fallback>
        </mc:AlternateContent>
      </w:r>
      <w:r w:rsidR="009D759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9A3F2A" wp14:editId="0F76076D">
                <wp:simplePos x="0" y="0"/>
                <wp:positionH relativeFrom="column">
                  <wp:posOffset>-295275</wp:posOffset>
                </wp:positionH>
                <wp:positionV relativeFrom="paragraph">
                  <wp:posOffset>5019674</wp:posOffset>
                </wp:positionV>
                <wp:extent cx="2171700" cy="1095375"/>
                <wp:effectExtent l="0" t="0" r="0" b="9525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9D7596" w:rsidRDefault="00804762" w:rsidP="00AA3E08">
                            <w:pPr>
                              <w:pStyle w:val="Quotes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7596">
                              <w:rPr>
                                <w:b/>
                                <w:color w:val="FFFFFF" w:themeColor="background1"/>
                                <w:szCs w:val="22"/>
                              </w:rPr>
                              <w:t>“Football is like life -- it requires perseverance, self-denial, hard work, sacrifice, dedication and respect for authority.”</w:t>
                            </w:r>
                            <w:r w:rsidRPr="009D759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9D7596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Vince Lombardi</w:t>
                            </w:r>
                            <w:r w:rsidRPr="009D759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9D7596">
                              <w:rPr>
                                <w:rStyle w:val="body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American football coach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23.25pt;margin-top:395.25pt;width:171pt;height:8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K0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" filled="f" stroked="f">
                <v:textbox>
                  <w:txbxContent>
                    <w:p w:rsidR="00D035FB" w:rsidRPr="009D7596" w:rsidRDefault="00804762" w:rsidP="00AA3E08">
                      <w:pPr>
                        <w:pStyle w:val="Quotes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9D7596">
                        <w:rPr>
                          <w:b/>
                          <w:color w:val="FFFFFF" w:themeColor="background1"/>
                          <w:szCs w:val="22"/>
                        </w:rPr>
                        <w:t>“Football is like life -- it requires perseverance, self-denial, hard work, sacrifice, dedication and respect for authority.”</w:t>
                      </w:r>
                      <w:r w:rsidRPr="009D759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9D7596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Vince Lombardi</w:t>
                      </w:r>
                      <w:r w:rsidRPr="009D759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9D7596">
                        <w:rPr>
                          <w:rStyle w:val="bodysi"/>
                          <w:b/>
                          <w:color w:val="FFFFFF" w:themeColor="background1"/>
                          <w:sz w:val="20"/>
                          <w:szCs w:val="20"/>
                        </w:rPr>
                        <w:t>American football coach</w:t>
                      </w:r>
                    </w:p>
                  </w:txbxContent>
                </v:textbox>
              </v:shape>
            </w:pict>
          </mc:Fallback>
        </mc:AlternateContent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E0799EB" wp14:editId="44A8A47D">
                <wp:simplePos x="0" y="0"/>
                <wp:positionH relativeFrom="column">
                  <wp:posOffset>6309360</wp:posOffset>
                </wp:positionH>
                <wp:positionV relativeFrom="paragraph">
                  <wp:posOffset>2776220</wp:posOffset>
                </wp:positionV>
                <wp:extent cx="2388235" cy="885825"/>
                <wp:effectExtent l="3810" t="4445" r="0" b="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9D7596" w:rsidRDefault="00C75AB3" w:rsidP="00C75AB3">
                            <w:pPr>
                              <w:pStyle w:val="Insertyournamehere"/>
                              <w:jc w:val="left"/>
                              <w:rPr>
                                <w:b/>
                                <w:i/>
                                <w:color w:val="F2F2F2" w:themeColor="background1" w:themeShade="F2"/>
                              </w:rPr>
                            </w:pPr>
                            <w:r w:rsidRPr="009D7596">
                              <w:rPr>
                                <w:b/>
                                <w:i/>
                                <w:color w:val="F2F2F2" w:themeColor="background1" w:themeShade="F2"/>
                              </w:rPr>
                              <w:t xml:space="preserve">Benefits sports </w:t>
                            </w:r>
                            <w:r w:rsidR="00060A18" w:rsidRPr="009D7596">
                              <w:rPr>
                                <w:b/>
                                <w:i/>
                                <w:color w:val="F2F2F2" w:themeColor="background1" w:themeShade="F2"/>
                              </w:rPr>
                              <w:t>prov</w:t>
                            </w:r>
                            <w:r w:rsidRPr="009D7596">
                              <w:rPr>
                                <w:b/>
                                <w:i/>
                                <w:color w:val="F2F2F2" w:themeColor="background1" w:themeShade="F2"/>
                              </w:rPr>
                              <w:t>ide our Children</w:t>
                            </w:r>
                          </w:p>
                          <w:p w:rsidR="00D035FB" w:rsidRPr="008F76A4" w:rsidRDefault="00D035FB" w:rsidP="00581CF4">
                            <w:pPr>
                              <w:pStyle w:val="Insertyournamehere"/>
                              <w:rPr>
                                <w:rFonts w:ascii="Georgia" w:hAnsi="Georg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496.8pt;margin-top:218.6pt;width:188.05pt;height:69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7pGuAIAAME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" filled="f" stroked="f">
                <v:textbox>
                  <w:txbxContent>
                    <w:p w:rsidR="00D035FB" w:rsidRPr="009D7596" w:rsidRDefault="00C75AB3" w:rsidP="00C75AB3">
                      <w:pPr>
                        <w:pStyle w:val="Insertyournamehere"/>
                        <w:jc w:val="left"/>
                        <w:rPr>
                          <w:b/>
                          <w:i/>
                          <w:color w:val="F2F2F2" w:themeColor="background1" w:themeShade="F2"/>
                        </w:rPr>
                      </w:pPr>
                      <w:r w:rsidRPr="009D7596">
                        <w:rPr>
                          <w:b/>
                          <w:i/>
                          <w:color w:val="F2F2F2" w:themeColor="background1" w:themeShade="F2"/>
                        </w:rPr>
                        <w:t xml:space="preserve">Benefits sports </w:t>
                      </w:r>
                      <w:r w:rsidR="00060A18" w:rsidRPr="009D7596">
                        <w:rPr>
                          <w:b/>
                          <w:i/>
                          <w:color w:val="F2F2F2" w:themeColor="background1" w:themeShade="F2"/>
                        </w:rPr>
                        <w:t>prov</w:t>
                      </w:r>
                      <w:r w:rsidRPr="009D7596">
                        <w:rPr>
                          <w:b/>
                          <w:i/>
                          <w:color w:val="F2F2F2" w:themeColor="background1" w:themeShade="F2"/>
                        </w:rPr>
                        <w:t>ide our Children</w:t>
                      </w:r>
                    </w:p>
                    <w:p w:rsidR="00D035FB" w:rsidRPr="008F76A4" w:rsidRDefault="00D035FB" w:rsidP="00581CF4">
                      <w:pPr>
                        <w:pStyle w:val="Insertyournamehere"/>
                        <w:rPr>
                          <w:rFonts w:ascii="Georgia" w:hAnsi="Georg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4BB1A44" wp14:editId="68EB67C9">
                <wp:simplePos x="0" y="0"/>
                <wp:positionH relativeFrom="column">
                  <wp:posOffset>-351790</wp:posOffset>
                </wp:positionH>
                <wp:positionV relativeFrom="paragraph">
                  <wp:posOffset>-614045</wp:posOffset>
                </wp:positionV>
                <wp:extent cx="2351405" cy="787400"/>
                <wp:effectExtent l="635" t="0" r="635" b="0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A18" w:rsidRPr="007359D0" w:rsidRDefault="00FF41B0" w:rsidP="007359D0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359D0">
                              <w:rPr>
                                <w:rFonts w:asciiTheme="majorHAnsi" w:hAnsiTheme="majorHAnsi" w:cs="Arial"/>
                                <w:b/>
                                <w:i/>
                                <w:color w:val="FFFFFF" w:themeColor="background1"/>
                                <w:spacing w:val="20"/>
                                <w:w w:val="90"/>
                                <w:sz w:val="22"/>
                                <w:szCs w:val="22"/>
                              </w:rPr>
                              <w:t xml:space="preserve">Putting your children in sports at a young age can </w:t>
                            </w:r>
                            <w:r w:rsidR="00804762" w:rsidRPr="007359D0">
                              <w:rPr>
                                <w:rFonts w:asciiTheme="majorHAnsi" w:hAnsiTheme="majorHAnsi" w:cs="Arial"/>
                                <w:b/>
                                <w:i/>
                                <w:color w:val="FFFFFF" w:themeColor="background1"/>
                                <w:spacing w:val="20"/>
                                <w:w w:val="90"/>
                                <w:sz w:val="22"/>
                                <w:szCs w:val="22"/>
                              </w:rPr>
                              <w:t>instill values that will stay with them into adulthood</w:t>
                            </w:r>
                          </w:p>
                          <w:p w:rsidR="00D035FB" w:rsidRPr="00060A18" w:rsidRDefault="00D035FB" w:rsidP="00D035FB">
                            <w:pPr>
                              <w:spacing w:line="280" w:lineRule="exact"/>
                              <w:rPr>
                                <w:rFonts w:ascii="Georgia" w:hAnsi="Georgia"/>
                                <w:color w:val="FFDE78"/>
                              </w:rPr>
                            </w:pPr>
                          </w:p>
                          <w:p w:rsidR="00D035FB" w:rsidRPr="008F76A4" w:rsidRDefault="00D035FB" w:rsidP="00D035FB">
                            <w:pPr>
                              <w:rPr>
                                <w:color w:val="FFDE78"/>
                              </w:rPr>
                            </w:pPr>
                          </w:p>
                          <w:p w:rsidR="00D035FB" w:rsidRPr="008F76A4" w:rsidRDefault="00D035FB" w:rsidP="00D035FB">
                            <w:pPr>
                              <w:rPr>
                                <w:color w:val="FFDE7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27.7pt;margin-top:-48.35pt;width:185.15pt;height:6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4quw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" filled="f" stroked="f">
                <v:textbox>
                  <w:txbxContent>
                    <w:p w:rsidR="00060A18" w:rsidRPr="007359D0" w:rsidRDefault="00FF41B0" w:rsidP="007359D0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ajorHAnsi" w:hAnsiTheme="majorHAnsi" w:cs="Arial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7359D0">
                        <w:rPr>
                          <w:rFonts w:asciiTheme="majorHAnsi" w:hAnsiTheme="majorHAnsi" w:cs="Arial"/>
                          <w:b/>
                          <w:i/>
                          <w:color w:val="FFFFFF" w:themeColor="background1"/>
                          <w:spacing w:val="20"/>
                          <w:w w:val="90"/>
                          <w:sz w:val="22"/>
                          <w:szCs w:val="22"/>
                        </w:rPr>
                        <w:t xml:space="preserve">Putting your children in sports at a young age can </w:t>
                      </w:r>
                      <w:r w:rsidR="00804762" w:rsidRPr="007359D0">
                        <w:rPr>
                          <w:rFonts w:asciiTheme="majorHAnsi" w:hAnsiTheme="majorHAnsi" w:cs="Arial"/>
                          <w:b/>
                          <w:i/>
                          <w:color w:val="FFFFFF" w:themeColor="background1"/>
                          <w:spacing w:val="20"/>
                          <w:w w:val="90"/>
                          <w:sz w:val="22"/>
                          <w:szCs w:val="22"/>
                        </w:rPr>
                        <w:t>instill values that will stay with them into adulthood</w:t>
                      </w:r>
                    </w:p>
                    <w:p w:rsidR="00D035FB" w:rsidRPr="00060A18" w:rsidRDefault="00D035FB" w:rsidP="00D035FB">
                      <w:pPr>
                        <w:spacing w:line="280" w:lineRule="exact"/>
                        <w:rPr>
                          <w:rFonts w:ascii="Georgia" w:hAnsi="Georgia"/>
                          <w:color w:val="FFDE78"/>
                        </w:rPr>
                      </w:pPr>
                    </w:p>
                    <w:p w:rsidR="00D035FB" w:rsidRPr="008F76A4" w:rsidRDefault="00D035FB" w:rsidP="00D035FB">
                      <w:pPr>
                        <w:rPr>
                          <w:color w:val="FFDE78"/>
                        </w:rPr>
                      </w:pPr>
                    </w:p>
                    <w:p w:rsidR="00D035FB" w:rsidRPr="008F76A4" w:rsidRDefault="00D035FB" w:rsidP="00D035FB">
                      <w:pPr>
                        <w:rPr>
                          <w:color w:val="FFDE7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F975FE" wp14:editId="6230614C">
                <wp:simplePos x="0" y="0"/>
                <wp:positionH relativeFrom="column">
                  <wp:posOffset>2566035</wp:posOffset>
                </wp:positionH>
                <wp:positionV relativeFrom="paragraph">
                  <wp:posOffset>-392430</wp:posOffset>
                </wp:positionV>
                <wp:extent cx="3086100" cy="5766435"/>
                <wp:effectExtent l="3810" t="0" r="0" b="0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76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Default="00B04B0B" w:rsidP="00B04B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79A5D" wp14:editId="7979D360">
                                  <wp:extent cx="2903220" cy="1932686"/>
                                  <wp:effectExtent l="1905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1932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4B0B" w:rsidRDefault="00B04B0B" w:rsidP="00B04B0B"/>
                          <w:p w:rsidR="00B04B0B" w:rsidRDefault="00B04B0B" w:rsidP="00B04B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151FE" wp14:editId="7EC34C18">
                                  <wp:extent cx="2905125" cy="1657350"/>
                                  <wp:effectExtent l="0" t="0" r="952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1656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4B0B" w:rsidRDefault="00B04B0B" w:rsidP="00B04B0B"/>
                          <w:p w:rsidR="00B04B0B" w:rsidRPr="00B04B0B" w:rsidRDefault="00B04B0B" w:rsidP="00B04B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B3838" wp14:editId="51B88DCA">
                                  <wp:extent cx="2903220" cy="1946587"/>
                                  <wp:effectExtent l="1905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1946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02.05pt;margin-top:-30.9pt;width:243pt;height:454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xH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" filled="f" stroked="f">
                <v:textbox>
                  <w:txbxContent>
                    <w:p w:rsidR="00D035FB" w:rsidRDefault="00B04B0B" w:rsidP="00B04B0B">
                      <w:r>
                        <w:rPr>
                          <w:noProof/>
                        </w:rPr>
                        <w:drawing>
                          <wp:inline distT="0" distB="0" distL="0" distR="0" wp14:anchorId="79C79A5D" wp14:editId="7979D360">
                            <wp:extent cx="2903220" cy="1932686"/>
                            <wp:effectExtent l="1905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20" cy="1932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B0B" w:rsidRDefault="00B04B0B" w:rsidP="00B04B0B"/>
                    <w:p w:rsidR="00B04B0B" w:rsidRDefault="00B04B0B" w:rsidP="00B04B0B">
                      <w:r>
                        <w:rPr>
                          <w:noProof/>
                        </w:rPr>
                        <w:drawing>
                          <wp:inline distT="0" distB="0" distL="0" distR="0" wp14:anchorId="445151FE" wp14:editId="7EC34C18">
                            <wp:extent cx="2905125" cy="1657350"/>
                            <wp:effectExtent l="0" t="0" r="952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20" cy="1656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B0B" w:rsidRDefault="00B04B0B" w:rsidP="00B04B0B"/>
                    <w:p w:rsidR="00B04B0B" w:rsidRPr="00B04B0B" w:rsidRDefault="00B04B0B" w:rsidP="00B04B0B">
                      <w:r>
                        <w:rPr>
                          <w:noProof/>
                        </w:rPr>
                        <w:drawing>
                          <wp:inline distT="0" distB="0" distL="0" distR="0" wp14:anchorId="254B3838" wp14:editId="51B88DCA">
                            <wp:extent cx="2903220" cy="1946587"/>
                            <wp:effectExtent l="1905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20" cy="1946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117A25" wp14:editId="3A87DFF8">
                <wp:simplePos x="0" y="0"/>
                <wp:positionH relativeFrom="column">
                  <wp:posOffset>6337935</wp:posOffset>
                </wp:positionH>
                <wp:positionV relativeFrom="paragraph">
                  <wp:posOffset>3418840</wp:posOffset>
                </wp:positionV>
                <wp:extent cx="2171700" cy="2578735"/>
                <wp:effectExtent l="3810" t="0" r="0" b="317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57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Default="00D035FB" w:rsidP="00581CF4">
                            <w:pPr>
                              <w:pStyle w:val="Taglineorsentence"/>
                            </w:pPr>
                          </w:p>
                          <w:p w:rsidR="00060A18" w:rsidRDefault="00060A18" w:rsidP="00581CF4">
                            <w:pPr>
                              <w:pStyle w:val="Taglineorsentence"/>
                            </w:pPr>
                          </w:p>
                          <w:p w:rsidR="00060A18" w:rsidRPr="008F76A4" w:rsidRDefault="00060A18" w:rsidP="00581CF4">
                            <w:pPr>
                              <w:pStyle w:val="Taglineorsentence"/>
                              <w:rPr>
                                <w:rFonts w:ascii="Georgia" w:hAnsi="Georgia"/>
                                <w:sz w:val="20"/>
                              </w:rPr>
                            </w:pPr>
                            <w:r>
                              <w:t> </w:t>
                            </w:r>
                            <w:r w:rsidRPr="00060A1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The evidence supporting sports participation for </w:t>
                            </w:r>
                            <w:proofErr w:type="gramStart"/>
                            <w:r w:rsidRPr="00060A1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young people is</w:t>
                            </w:r>
                            <w:proofErr w:type="gramEnd"/>
                            <w:r w:rsidRPr="00060A1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overwhelming...It has the power to combat everything from racism to low self-image, to the high-school drop-out rate." (</w:t>
                            </w:r>
                            <w:r w:rsidRPr="000C553A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Sue Castle, Executive Producer of PBS </w:t>
                            </w:r>
                            <w:r w:rsidRPr="000C553A">
                              <w:rPr>
                                <w:rFonts w:ascii="Helvetica" w:hAnsi="Helvetica" w:cs="Helvetica"/>
                                <w:i w:val="0"/>
                                <w:iCs/>
                                <w:sz w:val="20"/>
                                <w:szCs w:val="20"/>
                              </w:rPr>
                              <w:t>Sports: Get in the Game</w:t>
                            </w:r>
                            <w:r w:rsidRPr="00060A1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499.05pt;margin-top:269.2pt;width:171pt;height:203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jHuQIAAMI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" filled="f" stroked="f">
                <v:textbox>
                  <w:txbxContent>
                    <w:p w:rsidR="00D035FB" w:rsidRDefault="00D035FB" w:rsidP="00581CF4">
                      <w:pPr>
                        <w:pStyle w:val="Taglineorsentence"/>
                      </w:pPr>
                    </w:p>
                    <w:p w:rsidR="00060A18" w:rsidRDefault="00060A18" w:rsidP="00581CF4">
                      <w:pPr>
                        <w:pStyle w:val="Taglineorsentence"/>
                      </w:pPr>
                    </w:p>
                    <w:p w:rsidR="00060A18" w:rsidRPr="008F76A4" w:rsidRDefault="00060A18" w:rsidP="00581CF4">
                      <w:pPr>
                        <w:pStyle w:val="Taglineorsentence"/>
                        <w:rPr>
                          <w:rFonts w:ascii="Georgia" w:hAnsi="Georgia"/>
                          <w:sz w:val="20"/>
                        </w:rPr>
                      </w:pPr>
                      <w:r>
                        <w:t> </w:t>
                      </w:r>
                      <w:r w:rsidRPr="00060A1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The evidence supporting sports participation for </w:t>
                      </w:r>
                      <w:proofErr w:type="gramStart"/>
                      <w:r w:rsidRPr="00060A1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young people is</w:t>
                      </w:r>
                      <w:proofErr w:type="gramEnd"/>
                      <w:r w:rsidRPr="00060A1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overwhelming...It has the power to combat everything from racism to low self-image, to the high-school drop-out rate." (</w:t>
                      </w:r>
                      <w:r w:rsidRPr="000C553A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 xml:space="preserve">Sue Castle, Executive Producer of PBS </w:t>
                      </w:r>
                      <w:r w:rsidRPr="000C553A">
                        <w:rPr>
                          <w:rFonts w:ascii="Helvetica" w:hAnsi="Helvetica" w:cs="Helvetica"/>
                          <w:i w:val="0"/>
                          <w:iCs/>
                          <w:sz w:val="20"/>
                          <w:szCs w:val="20"/>
                        </w:rPr>
                        <w:t>Sports: Get in the Game</w:t>
                      </w:r>
                      <w:r w:rsidRPr="00060A1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B73BF">
        <w:rPr>
          <w:noProof/>
          <w:szCs w:val="20"/>
        </w:rPr>
        <w:drawing>
          <wp:anchor distT="0" distB="0" distL="114300" distR="114300" simplePos="0" relativeHeight="251673600" behindDoc="1" locked="0" layoutInCell="1" allowOverlap="1" wp14:anchorId="19D352D0" wp14:editId="5B1CB686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400" cy="7772400"/>
            <wp:effectExtent l="19050" t="0" r="0" b="0"/>
            <wp:wrapNone/>
            <wp:docPr id="1" name="Picture 11" descr="legal_classic_brochure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gal_classic_brochure_fron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6309360</wp:posOffset>
                </wp:positionH>
                <wp:positionV relativeFrom="paragraph">
                  <wp:posOffset>345440</wp:posOffset>
                </wp:positionV>
                <wp:extent cx="2225040" cy="2108200"/>
                <wp:effectExtent l="3810" t="2540" r="0" b="381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108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4102FB" w:rsidRDefault="00D035FB" w:rsidP="00581CF4">
                            <w:pPr>
                              <w:pStyle w:val="Placephotohere"/>
                            </w:pPr>
                          </w:p>
                          <w:p w:rsidR="00D035FB" w:rsidRPr="004102FB" w:rsidRDefault="00CF0335" w:rsidP="00581CF4">
                            <w:pPr>
                              <w:pStyle w:val="Placephotoher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0F916" wp14:editId="73F08C38">
                                  <wp:extent cx="2158452" cy="1737360"/>
                                  <wp:effectExtent l="0" t="0" r="0" b="0"/>
                                  <wp:docPr id="9" name="Picture 9" descr="http://www.kacc.com/cms/images/stories/logos/sports-ge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kacc.com/cms/images/stories/logos/sports-ge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452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35FB" w:rsidRPr="004102FB" w:rsidRDefault="00D035FB" w:rsidP="00581CF4">
                            <w:pPr>
                              <w:pStyle w:val="Placephotohere"/>
                            </w:pPr>
                          </w:p>
                          <w:p w:rsidR="00D035FB" w:rsidRPr="004102FB" w:rsidRDefault="00D035FB" w:rsidP="00581CF4">
                            <w:pPr>
                              <w:pStyle w:val="Placephotohere"/>
                            </w:pPr>
                          </w:p>
                          <w:p w:rsidR="00D035FB" w:rsidRPr="004102FB" w:rsidRDefault="00D035FB" w:rsidP="00581CF4">
                            <w:pPr>
                              <w:pStyle w:val="Placephotohere"/>
                            </w:pPr>
                          </w:p>
                          <w:p w:rsidR="00D035FB" w:rsidRPr="004102FB" w:rsidRDefault="00D035FB" w:rsidP="00581CF4">
                            <w:pPr>
                              <w:pStyle w:val="Placephotohere"/>
                            </w:pPr>
                          </w:p>
                          <w:p w:rsidR="00D035FB" w:rsidRPr="004102FB" w:rsidRDefault="00D035FB" w:rsidP="00581CF4">
                            <w:pPr>
                              <w:pStyle w:val="Placephotohere"/>
                            </w:pPr>
                          </w:p>
                          <w:p w:rsidR="00D035FB" w:rsidRPr="004102FB" w:rsidRDefault="00D035FB" w:rsidP="00581CF4">
                            <w:pPr>
                              <w:pStyle w:val="Placephotohere"/>
                              <w:rPr>
                                <w:b/>
                              </w:rPr>
                            </w:pPr>
                          </w:p>
                          <w:p w:rsidR="00D035FB" w:rsidRPr="004102FB" w:rsidRDefault="00D035FB" w:rsidP="00581CF4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496.8pt;margin-top:27.2pt;width:175.2pt;height:16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" fillcolor="silver" stroked="f">
                <v:textbox>
                  <w:txbxContent>
                    <w:p w:rsidR="00D035FB" w:rsidRPr="004102FB" w:rsidRDefault="00D035FB" w:rsidP="00581CF4">
                      <w:pPr>
                        <w:pStyle w:val="Placephotohere"/>
                      </w:pPr>
                    </w:p>
                    <w:p w:rsidR="00D035FB" w:rsidRPr="004102FB" w:rsidRDefault="00CF0335" w:rsidP="00581CF4">
                      <w:pPr>
                        <w:pStyle w:val="Placephotoher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D0F916" wp14:editId="73F08C38">
                            <wp:extent cx="2158452" cy="1737360"/>
                            <wp:effectExtent l="0" t="0" r="0" b="0"/>
                            <wp:docPr id="9" name="Picture 9" descr="http://www.kacc.com/cms/images/stories/logos/sports-ge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kacc.com/cms/images/stories/logos/sports-ge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452" cy="173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35FB" w:rsidRPr="004102FB" w:rsidRDefault="00D035FB" w:rsidP="00581CF4">
                      <w:pPr>
                        <w:pStyle w:val="Placephotohere"/>
                      </w:pPr>
                    </w:p>
                    <w:p w:rsidR="00D035FB" w:rsidRPr="004102FB" w:rsidRDefault="00D035FB" w:rsidP="00581CF4">
                      <w:pPr>
                        <w:pStyle w:val="Placephotohere"/>
                      </w:pPr>
                    </w:p>
                    <w:p w:rsidR="00D035FB" w:rsidRPr="004102FB" w:rsidRDefault="00D035FB" w:rsidP="00581CF4">
                      <w:pPr>
                        <w:pStyle w:val="Placephotohere"/>
                      </w:pPr>
                    </w:p>
                    <w:p w:rsidR="00D035FB" w:rsidRPr="004102FB" w:rsidRDefault="00D035FB" w:rsidP="00581CF4">
                      <w:pPr>
                        <w:pStyle w:val="Placephotohere"/>
                      </w:pPr>
                    </w:p>
                    <w:p w:rsidR="00D035FB" w:rsidRPr="004102FB" w:rsidRDefault="00D035FB" w:rsidP="00581CF4">
                      <w:pPr>
                        <w:pStyle w:val="Placephotohere"/>
                      </w:pPr>
                    </w:p>
                    <w:p w:rsidR="00D035FB" w:rsidRPr="004102FB" w:rsidRDefault="00D035FB" w:rsidP="00581CF4">
                      <w:pPr>
                        <w:pStyle w:val="Placephotohere"/>
                        <w:rPr>
                          <w:b/>
                        </w:rPr>
                      </w:pPr>
                    </w:p>
                    <w:p w:rsidR="00D035FB" w:rsidRPr="004102FB" w:rsidRDefault="00D035FB" w:rsidP="00581CF4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574040</wp:posOffset>
                </wp:positionV>
                <wp:extent cx="1943100" cy="4000500"/>
                <wp:effectExtent l="3810" t="254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B11710" w:rsidRDefault="00D035FB" w:rsidP="00581CF4">
                            <w:pPr>
                              <w:pStyle w:val="BulletPoints"/>
                            </w:pPr>
                          </w:p>
                          <w:p w:rsidR="00D035FB" w:rsidRPr="00B11710" w:rsidRDefault="00D035FB" w:rsidP="00581CF4">
                            <w:pPr>
                              <w:pStyle w:val="BulletPoints"/>
                            </w:pPr>
                          </w:p>
                          <w:p w:rsidR="00804762" w:rsidRPr="00CF0335" w:rsidRDefault="00804762" w:rsidP="00FF41B0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Teamwork</w:t>
                            </w:r>
                          </w:p>
                          <w:p w:rsidR="00804762" w:rsidRPr="00CF0335" w:rsidRDefault="00804762" w:rsidP="00FF41B0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Leadership</w:t>
                            </w:r>
                          </w:p>
                          <w:p w:rsidR="00804762" w:rsidRPr="00CF0335" w:rsidRDefault="00804762" w:rsidP="00FF41B0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Hard work</w:t>
                            </w:r>
                          </w:p>
                          <w:p w:rsidR="00804762" w:rsidRPr="00CF0335" w:rsidRDefault="00804762" w:rsidP="00FF41B0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Ethics</w:t>
                            </w:r>
                          </w:p>
                          <w:p w:rsidR="00804762" w:rsidRPr="00CF0335" w:rsidRDefault="00804762" w:rsidP="00FF41B0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Discipline</w:t>
                            </w:r>
                          </w:p>
                          <w:p w:rsidR="00804762" w:rsidRPr="00CF0335" w:rsidRDefault="00804762" w:rsidP="00804762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Competitiveness</w:t>
                            </w:r>
                          </w:p>
                          <w:p w:rsidR="00804762" w:rsidRPr="00CF0335" w:rsidRDefault="00804762" w:rsidP="00804762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Self-confidence</w:t>
                            </w:r>
                          </w:p>
                          <w:p w:rsidR="00804762" w:rsidRPr="00CF0335" w:rsidRDefault="00804762" w:rsidP="00804762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Respect</w:t>
                            </w:r>
                          </w:p>
                          <w:p w:rsidR="00804762" w:rsidRPr="00CF0335" w:rsidRDefault="00804762" w:rsidP="00804762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Commitment</w:t>
                            </w:r>
                          </w:p>
                          <w:p w:rsidR="00804762" w:rsidRPr="00804762" w:rsidRDefault="00804762" w:rsidP="00804762">
                            <w:pPr>
                              <w:pStyle w:val="BulletPoints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F0335">
                              <w:rPr>
                                <w:i/>
                                <w:sz w:val="24"/>
                                <w:szCs w:val="24"/>
                              </w:rPr>
                              <w:t>Perseverance</w:t>
                            </w:r>
                          </w:p>
                          <w:p w:rsidR="00D035FB" w:rsidRPr="00B11710" w:rsidRDefault="00D035FB" w:rsidP="00581CF4">
                            <w:pPr>
                              <w:pStyle w:val="BulletPoint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-13.95pt;margin-top:45.2pt;width:153pt;height:3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" filled="f" stroked="f">
                <v:textbox>
                  <w:txbxContent>
                    <w:p w:rsidR="00D035FB" w:rsidRPr="00B11710" w:rsidRDefault="00D035FB" w:rsidP="00581CF4">
                      <w:pPr>
                        <w:pStyle w:val="BulletPoints"/>
                      </w:pPr>
                    </w:p>
                    <w:p w:rsidR="00D035FB" w:rsidRPr="00B11710" w:rsidRDefault="00D035FB" w:rsidP="00581CF4">
                      <w:pPr>
                        <w:pStyle w:val="BulletPoints"/>
                      </w:pPr>
                    </w:p>
                    <w:p w:rsidR="00804762" w:rsidRPr="00CF0335" w:rsidRDefault="00804762" w:rsidP="00FF41B0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Teamwork</w:t>
                      </w:r>
                    </w:p>
                    <w:p w:rsidR="00804762" w:rsidRPr="00CF0335" w:rsidRDefault="00804762" w:rsidP="00FF41B0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Leadership</w:t>
                      </w:r>
                    </w:p>
                    <w:p w:rsidR="00804762" w:rsidRPr="00CF0335" w:rsidRDefault="00804762" w:rsidP="00FF41B0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Hard work</w:t>
                      </w:r>
                    </w:p>
                    <w:p w:rsidR="00804762" w:rsidRPr="00CF0335" w:rsidRDefault="00804762" w:rsidP="00FF41B0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Ethics</w:t>
                      </w:r>
                    </w:p>
                    <w:p w:rsidR="00804762" w:rsidRPr="00CF0335" w:rsidRDefault="00804762" w:rsidP="00FF41B0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Discipline</w:t>
                      </w:r>
                    </w:p>
                    <w:p w:rsidR="00804762" w:rsidRPr="00CF0335" w:rsidRDefault="00804762" w:rsidP="00804762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Competitiveness</w:t>
                      </w:r>
                    </w:p>
                    <w:p w:rsidR="00804762" w:rsidRPr="00CF0335" w:rsidRDefault="00804762" w:rsidP="00804762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Self-confidence</w:t>
                      </w:r>
                    </w:p>
                    <w:p w:rsidR="00804762" w:rsidRPr="00CF0335" w:rsidRDefault="00804762" w:rsidP="00804762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Respect</w:t>
                      </w:r>
                    </w:p>
                    <w:p w:rsidR="00804762" w:rsidRPr="00CF0335" w:rsidRDefault="00804762" w:rsidP="00804762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Commitment</w:t>
                      </w:r>
                    </w:p>
                    <w:p w:rsidR="00804762" w:rsidRPr="00804762" w:rsidRDefault="00804762" w:rsidP="00804762">
                      <w:pPr>
                        <w:pStyle w:val="BulletPoints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CF0335">
                        <w:rPr>
                          <w:i/>
                          <w:sz w:val="24"/>
                          <w:szCs w:val="24"/>
                        </w:rPr>
                        <w:t>Perseverance</w:t>
                      </w:r>
                    </w:p>
                    <w:p w:rsidR="00D035FB" w:rsidRPr="00B11710" w:rsidRDefault="00D035FB" w:rsidP="00581CF4">
                      <w:pPr>
                        <w:pStyle w:val="BulletPoints"/>
                      </w:pPr>
                    </w:p>
                  </w:txbxContent>
                </v:textbox>
              </v:shape>
            </w:pict>
          </mc:Fallback>
        </mc:AlternateContent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4574540</wp:posOffset>
                </wp:positionV>
                <wp:extent cx="3086100" cy="571500"/>
                <wp:effectExtent l="3810" t="254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F71412" w:rsidRDefault="00D035FB" w:rsidP="00F714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202.05pt;margin-top:360.2pt;width:243pt;height: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Z39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" filled="f" stroked="f">
                <v:textbox>
                  <w:txbxContent>
                    <w:p w:rsidR="00D035FB" w:rsidRPr="00F71412" w:rsidRDefault="00D035FB" w:rsidP="00F71412"/>
                  </w:txbxContent>
                </v:textbox>
              </v:shape>
            </w:pict>
          </mc:Fallback>
        </mc:AlternateContent>
      </w:r>
      <w:r w:rsidR="00D035FB">
        <w:br w:type="page"/>
      </w:r>
      <w:r w:rsidR="008710FC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C3089A" wp14:editId="7F2DB76F">
                <wp:simplePos x="0" y="0"/>
                <wp:positionH relativeFrom="column">
                  <wp:posOffset>6410325</wp:posOffset>
                </wp:positionH>
                <wp:positionV relativeFrom="paragraph">
                  <wp:posOffset>3086100</wp:posOffset>
                </wp:positionV>
                <wp:extent cx="2076450" cy="1876425"/>
                <wp:effectExtent l="0" t="0" r="0" b="952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9B33C0" w:rsidRDefault="000964AE" w:rsidP="009B33C0">
                            <w:pPr>
                              <w:pStyle w:val="BulletPoints01"/>
                              <w:spacing w:line="276" w:lineRule="auto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B33C0">
                              <w:rPr>
                                <w:i/>
                                <w:sz w:val="20"/>
                                <w:szCs w:val="20"/>
                              </w:rPr>
                              <w:t>By putting your child in sports you not only help them learn many great values you can also help them</w:t>
                            </w:r>
                            <w:r w:rsidR="000C553A" w:rsidRPr="009B33C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Pr="009B33C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be healthy</w:t>
                            </w:r>
                          </w:p>
                          <w:p w:rsidR="00D035FB" w:rsidRPr="009B33C0" w:rsidRDefault="000964AE" w:rsidP="009B33C0">
                            <w:pPr>
                              <w:pStyle w:val="BulletPoints01"/>
                              <w:spacing w:line="276" w:lineRule="auto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B33C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There are many career </w:t>
                            </w:r>
                            <w:r w:rsidR="000C553A" w:rsidRPr="009B33C0">
                              <w:rPr>
                                <w:i/>
                                <w:sz w:val="20"/>
                                <w:szCs w:val="20"/>
                              </w:rPr>
                              <w:t>opportunities that will be available for</w:t>
                            </w:r>
                            <w:r w:rsidRPr="009B33C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you children long after they are done playing if you get them involved!</w:t>
                            </w:r>
                          </w:p>
                          <w:p w:rsidR="00D035FB" w:rsidRPr="006556C6" w:rsidRDefault="00D035FB" w:rsidP="00D035FB">
                            <w:pPr>
                              <w:spacing w:line="200" w:lineRule="exact"/>
                              <w:rPr>
                                <w:color w:val="1C3751"/>
                                <w:sz w:val="18"/>
                              </w:rPr>
                            </w:pPr>
                          </w:p>
                          <w:p w:rsidR="00D035FB" w:rsidRPr="009B2E7E" w:rsidRDefault="00D035FB">
                            <w:pPr>
                              <w:rPr>
                                <w:color w:val="808080"/>
                                <w:sz w:val="18"/>
                              </w:rPr>
                            </w:pPr>
                          </w:p>
                          <w:p w:rsidR="00D035FB" w:rsidRPr="004A516D" w:rsidRDefault="00D035FB">
                            <w:pPr>
                              <w:rPr>
                                <w:color w:val="9C7D0D"/>
                                <w:sz w:val="18"/>
                              </w:rPr>
                            </w:pPr>
                          </w:p>
                          <w:p w:rsidR="00D035FB" w:rsidRPr="004A516D" w:rsidRDefault="00D035FB" w:rsidP="00AA3E08">
                            <w:pPr>
                              <w:pStyle w:val="jarg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5" type="#_x0000_t202" style="position:absolute;margin-left:504.75pt;margin-top:243pt;width:163.5pt;height:1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o5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" filled="f" stroked="f">
                <v:textbox>
                  <w:txbxContent>
                    <w:p w:rsidR="00D035FB" w:rsidRPr="009B33C0" w:rsidRDefault="000964AE" w:rsidP="009B33C0">
                      <w:pPr>
                        <w:pStyle w:val="BulletPoints01"/>
                        <w:spacing w:line="276" w:lineRule="auto"/>
                        <w:rPr>
                          <w:i/>
                          <w:sz w:val="20"/>
                          <w:szCs w:val="20"/>
                        </w:rPr>
                      </w:pPr>
                      <w:r w:rsidRPr="009B33C0">
                        <w:rPr>
                          <w:i/>
                          <w:sz w:val="20"/>
                          <w:szCs w:val="20"/>
                        </w:rPr>
                        <w:t>By putting your child in sports you not only help them learn many great values you can also help them</w:t>
                      </w:r>
                      <w:r w:rsidR="000C553A" w:rsidRPr="009B33C0">
                        <w:rPr>
                          <w:i/>
                          <w:sz w:val="20"/>
                          <w:szCs w:val="20"/>
                        </w:rPr>
                        <w:t xml:space="preserve"> to</w:t>
                      </w:r>
                      <w:r w:rsidRPr="009B33C0">
                        <w:rPr>
                          <w:i/>
                          <w:sz w:val="20"/>
                          <w:szCs w:val="20"/>
                        </w:rPr>
                        <w:t xml:space="preserve"> be healthy</w:t>
                      </w:r>
                    </w:p>
                    <w:p w:rsidR="00D035FB" w:rsidRPr="009B33C0" w:rsidRDefault="000964AE" w:rsidP="009B33C0">
                      <w:pPr>
                        <w:pStyle w:val="BulletPoints01"/>
                        <w:spacing w:line="276" w:lineRule="auto"/>
                        <w:rPr>
                          <w:i/>
                          <w:sz w:val="20"/>
                          <w:szCs w:val="20"/>
                        </w:rPr>
                      </w:pPr>
                      <w:r w:rsidRPr="009B33C0">
                        <w:rPr>
                          <w:i/>
                          <w:sz w:val="20"/>
                          <w:szCs w:val="20"/>
                        </w:rPr>
                        <w:t xml:space="preserve">There are many career </w:t>
                      </w:r>
                      <w:r w:rsidR="000C553A" w:rsidRPr="009B33C0">
                        <w:rPr>
                          <w:i/>
                          <w:sz w:val="20"/>
                          <w:szCs w:val="20"/>
                        </w:rPr>
                        <w:t>opportunities that will be available for</w:t>
                      </w:r>
                      <w:r w:rsidRPr="009B33C0">
                        <w:rPr>
                          <w:i/>
                          <w:sz w:val="20"/>
                          <w:szCs w:val="20"/>
                        </w:rPr>
                        <w:t xml:space="preserve"> you children long after they are done playing if you get them involved!</w:t>
                      </w:r>
                    </w:p>
                    <w:p w:rsidR="00D035FB" w:rsidRPr="006556C6" w:rsidRDefault="00D035FB" w:rsidP="00D035FB">
                      <w:pPr>
                        <w:spacing w:line="200" w:lineRule="exact"/>
                        <w:rPr>
                          <w:color w:val="1C3751"/>
                          <w:sz w:val="18"/>
                        </w:rPr>
                      </w:pPr>
                    </w:p>
                    <w:p w:rsidR="00D035FB" w:rsidRPr="009B2E7E" w:rsidRDefault="00D035FB">
                      <w:pPr>
                        <w:rPr>
                          <w:color w:val="808080"/>
                          <w:sz w:val="18"/>
                        </w:rPr>
                      </w:pPr>
                    </w:p>
                    <w:p w:rsidR="00D035FB" w:rsidRPr="004A516D" w:rsidRDefault="00D035FB">
                      <w:pPr>
                        <w:rPr>
                          <w:color w:val="9C7D0D"/>
                          <w:sz w:val="18"/>
                        </w:rPr>
                      </w:pPr>
                    </w:p>
                    <w:p w:rsidR="00D035FB" w:rsidRPr="004A516D" w:rsidRDefault="00D035FB" w:rsidP="00AA3E08">
                      <w:pPr>
                        <w:pStyle w:val="jargon"/>
                      </w:pPr>
                    </w:p>
                  </w:txbxContent>
                </v:textbox>
              </v:shape>
            </w:pict>
          </mc:Fallback>
        </mc:AlternateContent>
      </w:r>
      <w:r w:rsidR="00F942C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9DC83" wp14:editId="219D834E">
                <wp:simplePos x="0" y="0"/>
                <wp:positionH relativeFrom="column">
                  <wp:posOffset>6452235</wp:posOffset>
                </wp:positionH>
                <wp:positionV relativeFrom="paragraph">
                  <wp:posOffset>589915</wp:posOffset>
                </wp:positionV>
                <wp:extent cx="1950085" cy="2035810"/>
                <wp:effectExtent l="0" t="0" r="12065" b="2159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203581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5FB" w:rsidRPr="004102FB" w:rsidRDefault="00F71412" w:rsidP="00581CF4">
                            <w:pPr>
                              <w:pStyle w:val="Placephotoher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84ECB0F" wp14:editId="61D0F403">
                                  <wp:extent cx="1791182" cy="1781175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054" cy="1790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508.05pt;margin-top:46.45pt;width:153.55pt;height:16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" fillcolor="silver">
                <v:textbox>
                  <w:txbxContent>
                    <w:p w:rsidR="00D035FB" w:rsidRPr="004102FB" w:rsidRDefault="00F71412" w:rsidP="00581CF4">
                      <w:pPr>
                        <w:pStyle w:val="Placephotohere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584ECB0F" wp14:editId="61D0F403">
                            <wp:extent cx="1791182" cy="1781175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054" cy="1790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33C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A5C01D" wp14:editId="76C7F78B">
                <wp:simplePos x="0" y="0"/>
                <wp:positionH relativeFrom="column">
                  <wp:posOffset>3133724</wp:posOffset>
                </wp:positionH>
                <wp:positionV relativeFrom="paragraph">
                  <wp:posOffset>590550</wp:posOffset>
                </wp:positionV>
                <wp:extent cx="2447925" cy="74295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CF0335" w:rsidRDefault="000964AE" w:rsidP="002A1CA2">
                            <w:pPr>
                              <w:pStyle w:val="Subhead02"/>
                              <w:jc w:val="both"/>
                              <w:rPr>
                                <w:i/>
                                <w:color w:val="FF0000"/>
                                <w:sz w:val="24"/>
                              </w:rPr>
                            </w:pPr>
                            <w:r w:rsidRPr="00CF0335">
                              <w:rPr>
                                <w:i/>
                                <w:color w:val="FF0000"/>
                                <w:sz w:val="24"/>
                              </w:rPr>
                              <w:t>Being in</w:t>
                            </w:r>
                            <w:r w:rsidR="000C553A">
                              <w:rPr>
                                <w:i/>
                                <w:color w:val="FF0000"/>
                                <w:sz w:val="24"/>
                              </w:rPr>
                              <w:t>volved in</w:t>
                            </w:r>
                            <w:r w:rsidRPr="00CF0335">
                              <w:rPr>
                                <w:i/>
                                <w:color w:val="FF0000"/>
                                <w:sz w:val="24"/>
                              </w:rPr>
                              <w:t xml:space="preserve"> sports can provide your children with excellent career 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246.75pt;margin-top:46.5pt;width:192.7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++uwIAAMI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" filled="f" stroked="f">
                <v:textbox>
                  <w:txbxContent>
                    <w:p w:rsidR="00D035FB" w:rsidRPr="00CF0335" w:rsidRDefault="000964AE" w:rsidP="002A1CA2">
                      <w:pPr>
                        <w:pStyle w:val="Subhead02"/>
                        <w:jc w:val="both"/>
                        <w:rPr>
                          <w:i/>
                          <w:color w:val="FF0000"/>
                          <w:sz w:val="24"/>
                        </w:rPr>
                      </w:pPr>
                      <w:r w:rsidRPr="00CF0335">
                        <w:rPr>
                          <w:i/>
                          <w:color w:val="FF0000"/>
                          <w:sz w:val="24"/>
                        </w:rPr>
                        <w:t>Being in</w:t>
                      </w:r>
                      <w:r w:rsidR="000C553A">
                        <w:rPr>
                          <w:i/>
                          <w:color w:val="FF0000"/>
                          <w:sz w:val="24"/>
                        </w:rPr>
                        <w:t>volved in</w:t>
                      </w:r>
                      <w:r w:rsidRPr="00CF0335">
                        <w:rPr>
                          <w:i/>
                          <w:color w:val="FF0000"/>
                          <w:sz w:val="24"/>
                        </w:rPr>
                        <w:t xml:space="preserve"> sports can provide your children with excellent career opportunities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0759F" wp14:editId="255D44C8">
                <wp:simplePos x="0" y="0"/>
                <wp:positionH relativeFrom="column">
                  <wp:posOffset>2990850</wp:posOffset>
                </wp:positionH>
                <wp:positionV relativeFrom="paragraph">
                  <wp:posOffset>5019675</wp:posOffset>
                </wp:positionV>
                <wp:extent cx="5563870" cy="952500"/>
                <wp:effectExtent l="0" t="0" r="0" b="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9D7596" w:rsidRDefault="009D7596" w:rsidP="00AA3E08">
                            <w:pPr>
                              <w:pStyle w:val="jargon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7596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“The spirit, the will, and the will to excel are things that endure. These qualities are so much more important than the ev</w:t>
                            </w:r>
                            <w:r w:rsidR="00ED15B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ents that occur.” Vince Lombardi</w:t>
                            </w:r>
                          </w:p>
                          <w:p w:rsidR="00D035FB" w:rsidRPr="00BE4607" w:rsidRDefault="00D035FB" w:rsidP="00AA3E08">
                            <w:pPr>
                              <w:pStyle w:val="jargon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8" type="#_x0000_t202" style="position:absolute;margin-left:235.5pt;margin-top:395.25pt;width:438.1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" filled="f" stroked="f">
                <v:textbox>
                  <w:txbxContent>
                    <w:p w:rsidR="00D035FB" w:rsidRPr="009D7596" w:rsidRDefault="009D7596" w:rsidP="00AA3E08">
                      <w:pPr>
                        <w:pStyle w:val="jargon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9D7596">
                        <w:rPr>
                          <w:color w:val="FFFFFF" w:themeColor="background1"/>
                          <w:sz w:val="32"/>
                          <w:szCs w:val="32"/>
                        </w:rPr>
                        <w:t>“The spirit, the will, and the will to excel are things that endure. These qualities are so much more important than the ev</w:t>
                      </w:r>
                      <w:r w:rsidR="00ED15B9">
                        <w:rPr>
                          <w:color w:val="FFFFFF" w:themeColor="background1"/>
                          <w:sz w:val="32"/>
                          <w:szCs w:val="32"/>
                        </w:rPr>
                        <w:t>ents that occur.” Vince Lombardi</w:t>
                      </w:r>
                      <w:bookmarkStart w:id="1" w:name="_GoBack"/>
                      <w:bookmarkEnd w:id="1"/>
                    </w:p>
                    <w:p w:rsidR="00D035FB" w:rsidRPr="00BE4607" w:rsidRDefault="00D035FB" w:rsidP="00AA3E08">
                      <w:pPr>
                        <w:pStyle w:val="jargon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B7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24756A" wp14:editId="3FB9254C">
                <wp:simplePos x="0" y="0"/>
                <wp:positionH relativeFrom="column">
                  <wp:posOffset>-292100</wp:posOffset>
                </wp:positionH>
                <wp:positionV relativeFrom="paragraph">
                  <wp:posOffset>1903730</wp:posOffset>
                </wp:positionV>
                <wp:extent cx="2425065" cy="3391535"/>
                <wp:effectExtent l="0" t="0" r="0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39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FEF" w:rsidRPr="00F4522E" w:rsidRDefault="00624FEF" w:rsidP="00095DA8">
                            <w:pPr>
                              <w:widowControl w:val="0"/>
                              <w:tabs>
                                <w:tab w:val="left" w:pos="720"/>
                                <w:tab w:val="left" w:pos="1619"/>
                              </w:tabs>
                              <w:spacing w:line="280" w:lineRule="exact"/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</w:p>
                          <w:p w:rsidR="00624FEF" w:rsidRPr="00CF0335" w:rsidRDefault="00624FEF" w:rsidP="00C75AB3">
                            <w:pPr>
                              <w:widowControl w:val="0"/>
                              <w:tabs>
                                <w:tab w:val="left" w:pos="720"/>
                                <w:tab w:val="left" w:pos="1619"/>
                              </w:tabs>
                              <w:spacing w:line="280" w:lineRule="exact"/>
                              <w:ind w:left="270"/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</w:rPr>
                            </w:pPr>
                          </w:p>
                          <w:p w:rsidR="000C553A" w:rsidRPr="007359D0" w:rsidRDefault="00271CE6" w:rsidP="00F4522E">
                            <w:pPr>
                              <w:widowControl w:val="0"/>
                              <w:tabs>
                                <w:tab w:val="left" w:pos="720"/>
                                <w:tab w:val="left" w:pos="1619"/>
                              </w:tabs>
                              <w:spacing w:line="280" w:lineRule="exact"/>
                              <w:ind w:left="270"/>
                              <w:jc w:val="center"/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</w:pPr>
                            <w:r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>In the last 30 years child obesity has tripled t</w:t>
                            </w:r>
                            <w:r w:rsidR="009D7596"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>o 15% (helpcurechildobesity.com)</w:t>
                            </w:r>
                          </w:p>
                          <w:p w:rsidR="00271CE6" w:rsidRPr="007359D0" w:rsidRDefault="000C553A" w:rsidP="00F4522E">
                            <w:pPr>
                              <w:widowControl w:val="0"/>
                              <w:tabs>
                                <w:tab w:val="left" w:pos="720"/>
                                <w:tab w:val="left" w:pos="1619"/>
                              </w:tabs>
                              <w:spacing w:line="280" w:lineRule="exact"/>
                              <w:ind w:left="270"/>
                              <w:jc w:val="center"/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</w:pPr>
                            <w:r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>Simply by</w:t>
                            </w:r>
                            <w:r w:rsidR="00FF6301"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 xml:space="preserve"> involving</w:t>
                            </w:r>
                            <w:r w:rsidR="00271CE6"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 xml:space="preserve"> your children in sports it gives them the ability to stay active and avoid being a part of this sta</w:t>
                            </w:r>
                            <w:r w:rsidR="00624FEF"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>t</w:t>
                            </w:r>
                            <w:r w:rsidR="00271CE6"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>istic.</w:t>
                            </w:r>
                          </w:p>
                          <w:p w:rsidR="00624FEF" w:rsidRPr="007359D0" w:rsidRDefault="00624FEF" w:rsidP="00F4522E">
                            <w:pPr>
                              <w:widowControl w:val="0"/>
                              <w:tabs>
                                <w:tab w:val="left" w:pos="720"/>
                                <w:tab w:val="left" w:pos="1619"/>
                              </w:tabs>
                              <w:spacing w:line="280" w:lineRule="exact"/>
                              <w:ind w:left="270"/>
                              <w:jc w:val="center"/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</w:pPr>
                          </w:p>
                          <w:p w:rsidR="00624FEF" w:rsidRPr="007359D0" w:rsidRDefault="00624FEF" w:rsidP="00F4522E">
                            <w:pPr>
                              <w:widowControl w:val="0"/>
                              <w:tabs>
                                <w:tab w:val="left" w:pos="720"/>
                                <w:tab w:val="left" w:pos="1619"/>
                              </w:tabs>
                              <w:spacing w:line="280" w:lineRule="exact"/>
                              <w:ind w:left="270"/>
                              <w:jc w:val="center"/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</w:pPr>
                            <w:r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 xml:space="preserve">As </w:t>
                            </w:r>
                            <w:r w:rsidR="000C553A"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>a parent</w:t>
                            </w:r>
                            <w:r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 xml:space="preserve"> you have the ability to make a difference in your children’s lives from the beginning by </w:t>
                            </w:r>
                            <w:r w:rsidR="000C553A"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>encouraging them to be</w:t>
                            </w:r>
                            <w:r w:rsidRPr="007359D0">
                              <w:rPr>
                                <w:rFonts w:ascii="Arial" w:hAnsi="Arial" w:cs="Arial"/>
                                <w:i/>
                                <w:color w:val="F2F2F2" w:themeColor="background1" w:themeShade="F2"/>
                                <w:sz w:val="22"/>
                                <w:szCs w:val="22"/>
                              </w:rPr>
                              <w:t xml:space="preserve"> active!</w:t>
                            </w:r>
                          </w:p>
                          <w:p w:rsidR="00624FEF" w:rsidRPr="007359D0" w:rsidRDefault="00624FEF" w:rsidP="00C75AB3">
                            <w:pPr>
                              <w:widowControl w:val="0"/>
                              <w:tabs>
                                <w:tab w:val="left" w:pos="720"/>
                                <w:tab w:val="left" w:pos="1619"/>
                              </w:tabs>
                              <w:spacing w:line="280" w:lineRule="exact"/>
                              <w:ind w:left="270"/>
                              <w:rPr>
                                <w:rFonts w:ascii="Arial" w:hAnsi="Arial" w:cs="Arial"/>
                                <w:color w:val="2E3640"/>
                                <w:sz w:val="22"/>
                                <w:szCs w:val="22"/>
                              </w:rPr>
                            </w:pPr>
                          </w:p>
                          <w:p w:rsidR="00624FEF" w:rsidRPr="00D207F7" w:rsidRDefault="00624FEF" w:rsidP="00C75AB3">
                            <w:pPr>
                              <w:widowControl w:val="0"/>
                              <w:tabs>
                                <w:tab w:val="left" w:pos="720"/>
                                <w:tab w:val="left" w:pos="1619"/>
                              </w:tabs>
                              <w:spacing w:line="280" w:lineRule="exact"/>
                              <w:ind w:left="270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</w:rPr>
                            </w:pPr>
                          </w:p>
                          <w:p w:rsidR="00D035FB" w:rsidRPr="008F76A4" w:rsidRDefault="00D035FB" w:rsidP="00D035FB">
                            <w:pPr>
                              <w:spacing w:line="200" w:lineRule="exact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9" type="#_x0000_t202" style="position:absolute;margin-left:-23pt;margin-top:149.9pt;width:190.95pt;height:26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+rugIAAMQ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" filled="f" stroked="f">
                <v:textbox>
                  <w:txbxContent>
                    <w:p w:rsidR="00624FEF" w:rsidRPr="00F4522E" w:rsidRDefault="00624FEF" w:rsidP="00095DA8">
                      <w:pPr>
                        <w:widowControl w:val="0"/>
                        <w:tabs>
                          <w:tab w:val="left" w:pos="720"/>
                          <w:tab w:val="left" w:pos="1619"/>
                        </w:tabs>
                        <w:spacing w:line="280" w:lineRule="exact"/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18"/>
                          <w:szCs w:val="18"/>
                        </w:rPr>
                      </w:pPr>
                    </w:p>
                    <w:p w:rsidR="00624FEF" w:rsidRPr="00CF0335" w:rsidRDefault="00624FEF" w:rsidP="00C75AB3">
                      <w:pPr>
                        <w:widowControl w:val="0"/>
                        <w:tabs>
                          <w:tab w:val="left" w:pos="720"/>
                          <w:tab w:val="left" w:pos="1619"/>
                        </w:tabs>
                        <w:spacing w:line="280" w:lineRule="exact"/>
                        <w:ind w:left="270"/>
                        <w:rPr>
                          <w:rFonts w:ascii="Arial" w:hAnsi="Arial" w:cs="Arial"/>
                          <w:i/>
                          <w:color w:val="F2F2F2" w:themeColor="background1" w:themeShade="F2"/>
                        </w:rPr>
                      </w:pPr>
                    </w:p>
                    <w:p w:rsidR="000C553A" w:rsidRPr="007359D0" w:rsidRDefault="00271CE6" w:rsidP="00F4522E">
                      <w:pPr>
                        <w:widowControl w:val="0"/>
                        <w:tabs>
                          <w:tab w:val="left" w:pos="720"/>
                          <w:tab w:val="left" w:pos="1619"/>
                        </w:tabs>
                        <w:spacing w:line="280" w:lineRule="exact"/>
                        <w:ind w:left="270"/>
                        <w:jc w:val="center"/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</w:pPr>
                      <w:r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>In the last 30 years child obesity has tripled t</w:t>
                      </w:r>
                      <w:r w:rsidR="009D7596"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>o 15% (helpcurechildobesity.com)</w:t>
                      </w:r>
                    </w:p>
                    <w:p w:rsidR="00271CE6" w:rsidRPr="007359D0" w:rsidRDefault="000C553A" w:rsidP="00F4522E">
                      <w:pPr>
                        <w:widowControl w:val="0"/>
                        <w:tabs>
                          <w:tab w:val="left" w:pos="720"/>
                          <w:tab w:val="left" w:pos="1619"/>
                        </w:tabs>
                        <w:spacing w:line="280" w:lineRule="exact"/>
                        <w:ind w:left="270"/>
                        <w:jc w:val="center"/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</w:pPr>
                      <w:r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>Simply by</w:t>
                      </w:r>
                      <w:r w:rsidR="00FF6301"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 xml:space="preserve"> involving</w:t>
                      </w:r>
                      <w:r w:rsidR="00271CE6"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 xml:space="preserve"> your children in sports it gives them the ability to stay active and avoid being a part of this sta</w:t>
                      </w:r>
                      <w:r w:rsidR="00624FEF"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>t</w:t>
                      </w:r>
                      <w:r w:rsidR="00271CE6"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>istic.</w:t>
                      </w:r>
                    </w:p>
                    <w:p w:rsidR="00624FEF" w:rsidRPr="007359D0" w:rsidRDefault="00624FEF" w:rsidP="00F4522E">
                      <w:pPr>
                        <w:widowControl w:val="0"/>
                        <w:tabs>
                          <w:tab w:val="left" w:pos="720"/>
                          <w:tab w:val="left" w:pos="1619"/>
                        </w:tabs>
                        <w:spacing w:line="280" w:lineRule="exact"/>
                        <w:ind w:left="270"/>
                        <w:jc w:val="center"/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</w:pPr>
                    </w:p>
                    <w:p w:rsidR="00624FEF" w:rsidRPr="007359D0" w:rsidRDefault="00624FEF" w:rsidP="00F4522E">
                      <w:pPr>
                        <w:widowControl w:val="0"/>
                        <w:tabs>
                          <w:tab w:val="left" w:pos="720"/>
                          <w:tab w:val="left" w:pos="1619"/>
                        </w:tabs>
                        <w:spacing w:line="280" w:lineRule="exact"/>
                        <w:ind w:left="270"/>
                        <w:jc w:val="center"/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</w:pPr>
                      <w:r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 xml:space="preserve">As </w:t>
                      </w:r>
                      <w:r w:rsidR="000C553A"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>a parent</w:t>
                      </w:r>
                      <w:r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 xml:space="preserve"> you have the ability to make a difference in your children’s lives from the beginning by </w:t>
                      </w:r>
                      <w:r w:rsidR="000C553A"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>encouraging them to be</w:t>
                      </w:r>
                      <w:r w:rsidRPr="007359D0">
                        <w:rPr>
                          <w:rFonts w:ascii="Arial" w:hAnsi="Arial" w:cs="Arial"/>
                          <w:i/>
                          <w:color w:val="F2F2F2" w:themeColor="background1" w:themeShade="F2"/>
                          <w:sz w:val="22"/>
                          <w:szCs w:val="22"/>
                        </w:rPr>
                        <w:t xml:space="preserve"> active!</w:t>
                      </w:r>
                    </w:p>
                    <w:p w:rsidR="00624FEF" w:rsidRPr="007359D0" w:rsidRDefault="00624FEF" w:rsidP="00C75AB3">
                      <w:pPr>
                        <w:widowControl w:val="0"/>
                        <w:tabs>
                          <w:tab w:val="left" w:pos="720"/>
                          <w:tab w:val="left" w:pos="1619"/>
                        </w:tabs>
                        <w:spacing w:line="280" w:lineRule="exact"/>
                        <w:ind w:left="270"/>
                        <w:rPr>
                          <w:rFonts w:ascii="Arial" w:hAnsi="Arial" w:cs="Arial"/>
                          <w:color w:val="2E3640"/>
                          <w:sz w:val="22"/>
                          <w:szCs w:val="22"/>
                        </w:rPr>
                      </w:pPr>
                    </w:p>
                    <w:p w:rsidR="00624FEF" w:rsidRPr="00D207F7" w:rsidRDefault="00624FEF" w:rsidP="00C75AB3">
                      <w:pPr>
                        <w:widowControl w:val="0"/>
                        <w:tabs>
                          <w:tab w:val="left" w:pos="720"/>
                          <w:tab w:val="left" w:pos="1619"/>
                        </w:tabs>
                        <w:spacing w:line="280" w:lineRule="exact"/>
                        <w:ind w:left="270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</w:rPr>
                      </w:pPr>
                    </w:p>
                    <w:p w:rsidR="00D035FB" w:rsidRPr="008F76A4" w:rsidRDefault="00D035FB" w:rsidP="00D035FB">
                      <w:pPr>
                        <w:spacing w:line="200" w:lineRule="exact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B7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D89A85" wp14:editId="5CACA5D9">
                <wp:simplePos x="0" y="0"/>
                <wp:positionH relativeFrom="column">
                  <wp:posOffset>-333375</wp:posOffset>
                </wp:positionH>
                <wp:positionV relativeFrom="paragraph">
                  <wp:posOffset>4962526</wp:posOffset>
                </wp:positionV>
                <wp:extent cx="2425065" cy="1009650"/>
                <wp:effectExtent l="0" t="0" r="1333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B71" w:rsidRPr="001A4B71" w:rsidRDefault="001A4B71" w:rsidP="001A4B71">
                            <w:pPr>
                              <w:pStyle w:val="Quotes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A4B71">
                              <w:rPr>
                                <w:b/>
                                <w:color w:val="FF0000"/>
                              </w:rPr>
                              <w:t>“Leave all the afternoon for exercise and recrea</w:t>
                            </w:r>
                            <w:r w:rsidR="000F79C5">
                              <w:rPr>
                                <w:b/>
                                <w:color w:val="FF0000"/>
                              </w:rPr>
                              <w:t>tion, which</w:t>
                            </w:r>
                            <w:r w:rsidRPr="001A4B71">
                              <w:rPr>
                                <w:b/>
                                <w:color w:val="FF0000"/>
                              </w:rPr>
                              <w:t xml:space="preserve"> are as necessary as reading. I will rather say more necessary because health is worth more than learning” </w:t>
                            </w:r>
                            <w:r w:rsidRPr="001A4B71">
                              <w:rPr>
                                <w:color w:val="FF0000"/>
                                <w:sz w:val="18"/>
                                <w:szCs w:val="18"/>
                              </w:rPr>
                              <w:t>Thomas Jefferson</w:t>
                            </w:r>
                          </w:p>
                          <w:p w:rsidR="001A4B71" w:rsidRDefault="001A4B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-26.25pt;margin-top:390.75pt;width:190.9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">
                <v:textbox>
                  <w:txbxContent>
                    <w:p w:rsidR="001A4B71" w:rsidRPr="001A4B71" w:rsidRDefault="001A4B71" w:rsidP="001A4B71">
                      <w:pPr>
                        <w:pStyle w:val="Quotes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1A4B71">
                        <w:rPr>
                          <w:b/>
                          <w:color w:val="FF0000"/>
                        </w:rPr>
                        <w:t xml:space="preserve">“Leave all the afternoon for </w:t>
                      </w:r>
                      <w:r w:rsidRPr="001A4B71">
                        <w:rPr>
                          <w:b/>
                          <w:color w:val="FF0000"/>
                        </w:rPr>
                        <w:t>exercise and recrea</w:t>
                      </w:r>
                      <w:r w:rsidR="000F79C5">
                        <w:rPr>
                          <w:b/>
                          <w:color w:val="FF0000"/>
                        </w:rPr>
                        <w:t>tion, which</w:t>
                      </w:r>
                      <w:r w:rsidRPr="001A4B71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1A4B71">
                        <w:rPr>
                          <w:b/>
                          <w:color w:val="FF0000"/>
                        </w:rPr>
                        <w:t xml:space="preserve">are as necessary as reading. I will rather say more necessary because health is worth more than learning” </w:t>
                      </w:r>
                      <w:r w:rsidRPr="001A4B71">
                        <w:rPr>
                          <w:color w:val="FF0000"/>
                          <w:sz w:val="18"/>
                          <w:szCs w:val="18"/>
                        </w:rPr>
                        <w:t>Thomas Jefferson</w:t>
                      </w:r>
                    </w:p>
                    <w:p w:rsidR="001A4B71" w:rsidRDefault="001A4B71"/>
                  </w:txbxContent>
                </v:textbox>
              </v:shape>
            </w:pict>
          </mc:Fallback>
        </mc:AlternateContent>
      </w:r>
      <w:r w:rsidR="00C5663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636540" wp14:editId="0E3025EA">
                <wp:simplePos x="0" y="0"/>
                <wp:positionH relativeFrom="column">
                  <wp:posOffset>-381000</wp:posOffset>
                </wp:positionH>
                <wp:positionV relativeFrom="paragraph">
                  <wp:posOffset>5020945</wp:posOffset>
                </wp:positionV>
                <wp:extent cx="2472690" cy="1495425"/>
                <wp:effectExtent l="0" t="0" r="0" b="9525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8F76A4" w:rsidRDefault="00D035FB" w:rsidP="00581CF4">
                            <w:pPr>
                              <w:pStyle w:val="Quotes"/>
                              <w:rPr>
                                <w:rFonts w:ascii="Georgia" w:hAnsi="Georgia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-30pt;margin-top:395.35pt;width:194.7pt;height:1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rVuAIAAMM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" filled="f" stroked="f">
                <v:textbox>
                  <w:txbxContent>
                    <w:p w:rsidR="00D035FB" w:rsidRPr="008F76A4" w:rsidRDefault="00D035FB" w:rsidP="00581CF4">
                      <w:pPr>
                        <w:pStyle w:val="Quotes"/>
                        <w:rPr>
                          <w:rFonts w:ascii="Georgia" w:hAnsi="Georgia"/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B376E" wp14:editId="5CFA645B">
                <wp:simplePos x="0" y="0"/>
                <wp:positionH relativeFrom="column">
                  <wp:posOffset>3137535</wp:posOffset>
                </wp:positionH>
                <wp:positionV relativeFrom="paragraph">
                  <wp:posOffset>1435100</wp:posOffset>
                </wp:positionV>
                <wp:extent cx="2628900" cy="3601720"/>
                <wp:effectExtent l="3810" t="0" r="0" b="190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60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CA2" w:rsidRPr="009B33C0" w:rsidRDefault="00FB599A" w:rsidP="002A1CA2">
                            <w:pPr>
                              <w:pStyle w:val="BodyText02"/>
                              <w:spacing w:line="276" w:lineRule="auto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B33C0">
                              <w:rPr>
                                <w:i/>
                                <w:sz w:val="22"/>
                                <w:szCs w:val="22"/>
                              </w:rPr>
                              <w:t>Most people think of pro sports as the only way to make it in the world of sports, but th</w:t>
                            </w:r>
                            <w:r w:rsidR="002A1CA2" w:rsidRPr="009B33C0">
                              <w:rPr>
                                <w:i/>
                                <w:sz w:val="22"/>
                                <w:szCs w:val="22"/>
                              </w:rPr>
                              <w:t>ere are other option</w:t>
                            </w:r>
                            <w:r w:rsidR="00D953B0" w:rsidRPr="009B33C0">
                              <w:rPr>
                                <w:i/>
                                <w:sz w:val="22"/>
                                <w:szCs w:val="22"/>
                              </w:rPr>
                              <w:t>s</w:t>
                            </w:r>
                            <w:r w:rsidR="002A1CA2" w:rsidRPr="009B33C0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such as:</w:t>
                            </w:r>
                          </w:p>
                          <w:p w:rsidR="002A1CA2" w:rsidRPr="009B33C0" w:rsidRDefault="002A1CA2" w:rsidP="002A1CA2">
                            <w:pPr>
                              <w:pStyle w:val="BodyText02"/>
                              <w:spacing w:line="276" w:lineRule="auto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0964AE" w:rsidRPr="009B33C0" w:rsidRDefault="000964AE" w:rsidP="000964AE">
                            <w:pPr>
                              <w:pStyle w:val="BodyText02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B33C0">
                              <w:rPr>
                                <w:i/>
                                <w:sz w:val="22"/>
                                <w:szCs w:val="22"/>
                              </w:rPr>
                              <w:t>Coaching</w:t>
                            </w:r>
                          </w:p>
                          <w:p w:rsidR="000964AE" w:rsidRPr="009B33C0" w:rsidRDefault="000964AE" w:rsidP="000964AE">
                            <w:pPr>
                              <w:pStyle w:val="BodyText02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B33C0">
                              <w:rPr>
                                <w:i/>
                                <w:sz w:val="22"/>
                                <w:szCs w:val="22"/>
                              </w:rPr>
                              <w:t>Sports Agent</w:t>
                            </w:r>
                          </w:p>
                          <w:p w:rsidR="000964AE" w:rsidRPr="009B33C0" w:rsidRDefault="000964AE" w:rsidP="00CE33E4">
                            <w:pPr>
                              <w:pStyle w:val="BodyText02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B33C0">
                              <w:rPr>
                                <w:i/>
                                <w:sz w:val="22"/>
                                <w:szCs w:val="22"/>
                              </w:rPr>
                              <w:t>University and High School Administration</w:t>
                            </w:r>
                          </w:p>
                          <w:p w:rsidR="00CE33E4" w:rsidRPr="009B33C0" w:rsidRDefault="00CE33E4" w:rsidP="00CE33E4">
                            <w:pPr>
                              <w:pStyle w:val="BodyText02"/>
                              <w:ind w:left="72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0964AE" w:rsidRPr="009B33C0" w:rsidRDefault="000964AE" w:rsidP="00CE33E4">
                            <w:pPr>
                              <w:pStyle w:val="BodyText02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B33C0">
                              <w:rPr>
                                <w:i/>
                                <w:sz w:val="22"/>
                                <w:szCs w:val="22"/>
                              </w:rPr>
                              <w:t>Trainer</w:t>
                            </w:r>
                          </w:p>
                          <w:p w:rsidR="000964AE" w:rsidRPr="009B33C0" w:rsidRDefault="000964AE" w:rsidP="000964AE">
                            <w:pPr>
                              <w:pStyle w:val="BodyText02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B33C0">
                              <w:rPr>
                                <w:i/>
                                <w:sz w:val="22"/>
                                <w:szCs w:val="22"/>
                              </w:rPr>
                              <w:t>Executive in a pro organization</w:t>
                            </w:r>
                          </w:p>
                          <w:p w:rsidR="000964AE" w:rsidRPr="009B33C0" w:rsidRDefault="000964AE" w:rsidP="000964AE">
                            <w:pPr>
                              <w:pStyle w:val="BodyText02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B33C0">
                              <w:rPr>
                                <w:i/>
                                <w:sz w:val="22"/>
                                <w:szCs w:val="22"/>
                              </w:rPr>
                              <w:t>Physical Therapist</w:t>
                            </w:r>
                          </w:p>
                          <w:p w:rsidR="000964AE" w:rsidRPr="009B33C0" w:rsidRDefault="000964AE" w:rsidP="00F4522E">
                            <w:pPr>
                              <w:pStyle w:val="BodyText02"/>
                              <w:spacing w:line="360" w:lineRule="auto"/>
                              <w:ind w:left="72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9B33C0">
                              <w:rPr>
                                <w:i/>
                                <w:sz w:val="22"/>
                                <w:szCs w:val="22"/>
                              </w:rPr>
                              <w:t>Just to name a few!</w:t>
                            </w:r>
                            <w:r w:rsidR="000C553A" w:rsidRPr="009B33C0">
                              <w:rPr>
                                <w:i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D035FB" w:rsidRPr="009B33C0" w:rsidRDefault="00D035FB" w:rsidP="00581CF4">
                            <w:pPr>
                              <w:pStyle w:val="BodyText0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margin-left:247.05pt;margin-top:113pt;width:207pt;height:28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wnug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" filled="f" stroked="f">
                <v:textbox>
                  <w:txbxContent>
                    <w:p w:rsidR="002A1CA2" w:rsidRPr="009B33C0" w:rsidRDefault="00FB599A" w:rsidP="002A1CA2">
                      <w:pPr>
                        <w:pStyle w:val="BodyText02"/>
                        <w:spacing w:line="276" w:lineRule="auto"/>
                        <w:rPr>
                          <w:i/>
                          <w:sz w:val="22"/>
                          <w:szCs w:val="22"/>
                        </w:rPr>
                      </w:pPr>
                      <w:r w:rsidRPr="009B33C0">
                        <w:rPr>
                          <w:i/>
                          <w:sz w:val="22"/>
                          <w:szCs w:val="22"/>
                        </w:rPr>
                        <w:t>Most people think of pro sports as the only way to make it in the world of sports, but th</w:t>
                      </w:r>
                      <w:r w:rsidR="002A1CA2" w:rsidRPr="009B33C0">
                        <w:rPr>
                          <w:i/>
                          <w:sz w:val="22"/>
                          <w:szCs w:val="22"/>
                        </w:rPr>
                        <w:t>ere are other option</w:t>
                      </w:r>
                      <w:r w:rsidR="00D953B0" w:rsidRPr="009B33C0">
                        <w:rPr>
                          <w:i/>
                          <w:sz w:val="22"/>
                          <w:szCs w:val="22"/>
                        </w:rPr>
                        <w:t>s</w:t>
                      </w:r>
                      <w:r w:rsidR="002A1CA2" w:rsidRPr="009B33C0">
                        <w:rPr>
                          <w:i/>
                          <w:sz w:val="22"/>
                          <w:szCs w:val="22"/>
                        </w:rPr>
                        <w:t xml:space="preserve"> such as:</w:t>
                      </w:r>
                    </w:p>
                    <w:p w:rsidR="002A1CA2" w:rsidRPr="009B33C0" w:rsidRDefault="002A1CA2" w:rsidP="002A1CA2">
                      <w:pPr>
                        <w:pStyle w:val="BodyText02"/>
                        <w:spacing w:line="276" w:lineRule="auto"/>
                        <w:rPr>
                          <w:i/>
                          <w:sz w:val="22"/>
                          <w:szCs w:val="22"/>
                        </w:rPr>
                      </w:pPr>
                    </w:p>
                    <w:p w:rsidR="000964AE" w:rsidRPr="009B33C0" w:rsidRDefault="000964AE" w:rsidP="000964AE">
                      <w:pPr>
                        <w:pStyle w:val="BodyText02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i/>
                          <w:sz w:val="22"/>
                          <w:szCs w:val="22"/>
                        </w:rPr>
                      </w:pPr>
                      <w:r w:rsidRPr="009B33C0">
                        <w:rPr>
                          <w:i/>
                          <w:sz w:val="22"/>
                          <w:szCs w:val="22"/>
                        </w:rPr>
                        <w:t>Coaching</w:t>
                      </w:r>
                    </w:p>
                    <w:p w:rsidR="000964AE" w:rsidRPr="009B33C0" w:rsidRDefault="000964AE" w:rsidP="000964AE">
                      <w:pPr>
                        <w:pStyle w:val="BodyText02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i/>
                          <w:sz w:val="22"/>
                          <w:szCs w:val="22"/>
                        </w:rPr>
                      </w:pPr>
                      <w:r w:rsidRPr="009B33C0">
                        <w:rPr>
                          <w:i/>
                          <w:sz w:val="22"/>
                          <w:szCs w:val="22"/>
                        </w:rPr>
                        <w:t>Sports Agent</w:t>
                      </w:r>
                    </w:p>
                    <w:p w:rsidR="000964AE" w:rsidRPr="009B33C0" w:rsidRDefault="000964AE" w:rsidP="00CE33E4">
                      <w:pPr>
                        <w:pStyle w:val="BodyText02"/>
                        <w:numPr>
                          <w:ilvl w:val="0"/>
                          <w:numId w:val="4"/>
                        </w:numPr>
                        <w:rPr>
                          <w:i/>
                          <w:sz w:val="22"/>
                          <w:szCs w:val="22"/>
                        </w:rPr>
                      </w:pPr>
                      <w:r w:rsidRPr="009B33C0">
                        <w:rPr>
                          <w:i/>
                          <w:sz w:val="22"/>
                          <w:szCs w:val="22"/>
                        </w:rPr>
                        <w:t>University and High School Administration</w:t>
                      </w:r>
                    </w:p>
                    <w:p w:rsidR="00CE33E4" w:rsidRPr="009B33C0" w:rsidRDefault="00CE33E4" w:rsidP="00CE33E4">
                      <w:pPr>
                        <w:pStyle w:val="BodyText02"/>
                        <w:ind w:left="720"/>
                        <w:rPr>
                          <w:i/>
                          <w:sz w:val="22"/>
                          <w:szCs w:val="22"/>
                        </w:rPr>
                      </w:pPr>
                    </w:p>
                    <w:p w:rsidR="000964AE" w:rsidRPr="009B33C0" w:rsidRDefault="000964AE" w:rsidP="00CE33E4">
                      <w:pPr>
                        <w:pStyle w:val="BodyText02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i/>
                          <w:sz w:val="22"/>
                          <w:szCs w:val="22"/>
                        </w:rPr>
                      </w:pPr>
                      <w:r w:rsidRPr="009B33C0">
                        <w:rPr>
                          <w:i/>
                          <w:sz w:val="22"/>
                          <w:szCs w:val="22"/>
                        </w:rPr>
                        <w:t>Trainer</w:t>
                      </w:r>
                    </w:p>
                    <w:p w:rsidR="000964AE" w:rsidRPr="009B33C0" w:rsidRDefault="000964AE" w:rsidP="000964AE">
                      <w:pPr>
                        <w:pStyle w:val="BodyText02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i/>
                          <w:sz w:val="22"/>
                          <w:szCs w:val="22"/>
                        </w:rPr>
                      </w:pPr>
                      <w:r w:rsidRPr="009B33C0">
                        <w:rPr>
                          <w:i/>
                          <w:sz w:val="22"/>
                          <w:szCs w:val="22"/>
                        </w:rPr>
                        <w:t>Executive in a pro organization</w:t>
                      </w:r>
                    </w:p>
                    <w:p w:rsidR="000964AE" w:rsidRPr="009B33C0" w:rsidRDefault="000964AE" w:rsidP="000964AE">
                      <w:pPr>
                        <w:pStyle w:val="BodyText02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i/>
                          <w:sz w:val="22"/>
                          <w:szCs w:val="22"/>
                        </w:rPr>
                      </w:pPr>
                      <w:r w:rsidRPr="009B33C0">
                        <w:rPr>
                          <w:i/>
                          <w:sz w:val="22"/>
                          <w:szCs w:val="22"/>
                        </w:rPr>
                        <w:t>Physical Therapist</w:t>
                      </w:r>
                    </w:p>
                    <w:p w:rsidR="000964AE" w:rsidRPr="009B33C0" w:rsidRDefault="000964AE" w:rsidP="00F4522E">
                      <w:pPr>
                        <w:pStyle w:val="BodyText02"/>
                        <w:spacing w:line="360" w:lineRule="auto"/>
                        <w:ind w:left="720"/>
                        <w:rPr>
                          <w:i/>
                          <w:sz w:val="22"/>
                          <w:szCs w:val="22"/>
                        </w:rPr>
                      </w:pPr>
                      <w:r w:rsidRPr="009B33C0">
                        <w:rPr>
                          <w:i/>
                          <w:sz w:val="22"/>
                          <w:szCs w:val="22"/>
                        </w:rPr>
                        <w:t>Just to name a few!</w:t>
                      </w:r>
                      <w:r w:rsidR="000C553A" w:rsidRPr="009B33C0">
                        <w:rPr>
                          <w:i/>
                          <w:sz w:val="22"/>
                          <w:szCs w:val="22"/>
                        </w:rPr>
                        <w:t>!</w:t>
                      </w:r>
                    </w:p>
                    <w:p w:rsidR="00D035FB" w:rsidRPr="009B33C0" w:rsidRDefault="00D035FB" w:rsidP="00581CF4">
                      <w:pPr>
                        <w:pStyle w:val="BodyText02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E8D865" wp14:editId="5BC24C4B">
                <wp:simplePos x="0" y="0"/>
                <wp:positionH relativeFrom="column">
                  <wp:posOffset>-291465</wp:posOffset>
                </wp:positionH>
                <wp:positionV relativeFrom="paragraph">
                  <wp:posOffset>-349250</wp:posOffset>
                </wp:positionV>
                <wp:extent cx="2425065" cy="622935"/>
                <wp:effectExtent l="3810" t="3175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5FB" w:rsidRPr="00AE0CA2" w:rsidRDefault="00804762" w:rsidP="00AE0CA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AE0CA2">
                              <w:rPr>
                                <w:rFonts w:ascii="Arial" w:hAnsi="Arial" w:cs="Arial"/>
                                <w:color w:val="F2F2F2" w:themeColor="background1" w:themeShade="F2"/>
                                <w:spacing w:val="20"/>
                                <w:w w:val="90"/>
                                <w:sz w:val="18"/>
                                <w:szCs w:val="18"/>
                              </w:rPr>
                              <w:t>Being Active can keep your</w:t>
                            </w:r>
                            <w:r w:rsidR="00624FEF" w:rsidRPr="00AE0CA2">
                              <w:rPr>
                                <w:rFonts w:ascii="Arial" w:hAnsi="Arial" w:cs="Arial"/>
                                <w:color w:val="F2F2F2" w:themeColor="background1" w:themeShade="F2"/>
                                <w:spacing w:val="20"/>
                                <w:w w:val="90"/>
                                <w:sz w:val="18"/>
                                <w:szCs w:val="18"/>
                              </w:rPr>
                              <w:t xml:space="preserve"> Child Healthy </w:t>
                            </w:r>
                          </w:p>
                          <w:p w:rsidR="00AE0CA2" w:rsidRDefault="00AE0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3" type="#_x0000_t202" style="position:absolute;margin-left:-22.95pt;margin-top:-27.5pt;width:190.9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KJuQIAAMM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" filled="f" stroked="f">
                <v:textbox>
                  <w:txbxContent>
                    <w:p w:rsidR="00D035FB" w:rsidRPr="00AE0CA2" w:rsidRDefault="00804762" w:rsidP="00AE0CA2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AE0CA2">
                        <w:rPr>
                          <w:rFonts w:ascii="Arial" w:hAnsi="Arial" w:cs="Arial"/>
                          <w:color w:val="F2F2F2" w:themeColor="background1" w:themeShade="F2"/>
                          <w:spacing w:val="20"/>
                          <w:w w:val="90"/>
                          <w:sz w:val="18"/>
                          <w:szCs w:val="18"/>
                        </w:rPr>
                        <w:t>Being Active can keep your</w:t>
                      </w:r>
                      <w:r w:rsidR="00624FEF" w:rsidRPr="00AE0CA2">
                        <w:rPr>
                          <w:rFonts w:ascii="Arial" w:hAnsi="Arial" w:cs="Arial"/>
                          <w:color w:val="F2F2F2" w:themeColor="background1" w:themeShade="F2"/>
                          <w:spacing w:val="20"/>
                          <w:w w:val="90"/>
                          <w:sz w:val="18"/>
                          <w:szCs w:val="18"/>
                        </w:rPr>
                        <w:t xml:space="preserve"> Child Healthy </w:t>
                      </w:r>
                    </w:p>
                    <w:p w:rsidR="00AE0CA2" w:rsidRDefault="00AE0CA2"/>
                  </w:txbxContent>
                </v:textbox>
              </v:shape>
            </w:pict>
          </mc:Fallback>
        </mc:AlternateContent>
      </w:r>
      <w:r w:rsidR="00624FEF">
        <w:rPr>
          <w:noProof/>
        </w:rPr>
        <w:drawing>
          <wp:anchor distT="0" distB="0" distL="114300" distR="114300" simplePos="0" relativeHeight="251674624" behindDoc="0" locked="0" layoutInCell="1" allowOverlap="1" wp14:anchorId="47F5BC87" wp14:editId="394E54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91665" cy="1838325"/>
            <wp:effectExtent l="0" t="0" r="0" b="952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83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078560" wp14:editId="74946493">
                <wp:simplePos x="0" y="0"/>
                <wp:positionH relativeFrom="column">
                  <wp:posOffset>6452235</wp:posOffset>
                </wp:positionH>
                <wp:positionV relativeFrom="paragraph">
                  <wp:posOffset>2730500</wp:posOffset>
                </wp:positionV>
                <wp:extent cx="1943100" cy="540385"/>
                <wp:effectExtent l="381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412" w:rsidRDefault="00F71412" w:rsidP="009B33C0">
                            <w:pPr>
                              <w:pStyle w:val="Writecaptions"/>
                              <w:spacing w:line="240" w:lineRule="auto"/>
                            </w:pPr>
                            <w:r>
                              <w:t xml:space="preserve">             Photo courtesy of</w:t>
                            </w:r>
                            <w:r w:rsidR="00624FEF">
                              <w:t xml:space="preserve"> </w:t>
                            </w:r>
                            <w:r>
                              <w:rPr>
                                <w:rStyle w:val="rgctlv"/>
                              </w:rPr>
                              <w:t>lehrn.org</w:t>
                            </w:r>
                          </w:p>
                          <w:p w:rsidR="00F71412" w:rsidRDefault="00F71412" w:rsidP="009B33C0">
                            <w:pPr>
                              <w:pStyle w:val="Writecaptions"/>
                              <w:spacing w:line="240" w:lineRule="auto"/>
                            </w:pPr>
                          </w:p>
                          <w:p w:rsidR="00D035FB" w:rsidRPr="00CF0335" w:rsidRDefault="00F71412" w:rsidP="009B33C0">
                            <w:pPr>
                              <w:pStyle w:val="Writecaptions"/>
                              <w:spacing w:line="240" w:lineRule="auto"/>
                              <w:rPr>
                                <w:i/>
                              </w:rPr>
                            </w:pPr>
                            <w:r w:rsidRPr="00CF0335">
                              <w:rPr>
                                <w:i/>
                              </w:rPr>
                              <w:t>Your children are tomorrow’s leaders</w:t>
                            </w:r>
                          </w:p>
                          <w:p w:rsidR="00D035FB" w:rsidRPr="00D56ECC" w:rsidRDefault="00D035FB" w:rsidP="00581CF4">
                            <w:pPr>
                              <w:pStyle w:val="Writecaptions"/>
                            </w:pPr>
                          </w:p>
                          <w:p w:rsidR="00D035FB" w:rsidRPr="00D56ECC" w:rsidRDefault="00D035FB" w:rsidP="00581CF4">
                            <w:pPr>
                              <w:pStyle w:val="Writecaptions"/>
                            </w:pPr>
                          </w:p>
                          <w:p w:rsidR="00D035FB" w:rsidRPr="00D56ECC" w:rsidRDefault="00D035FB" w:rsidP="00581CF4">
                            <w:pPr>
                              <w:pStyle w:val="Writecaption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margin-left:508.05pt;margin-top:215pt;width:153pt;height:4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Tk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" filled="f" stroked="f">
                <v:textbox>
                  <w:txbxContent>
                    <w:p w:rsidR="00F71412" w:rsidRDefault="00F71412" w:rsidP="009B33C0">
                      <w:pPr>
                        <w:pStyle w:val="Writecaptions"/>
                        <w:spacing w:line="240" w:lineRule="auto"/>
                      </w:pPr>
                      <w:r>
                        <w:t xml:space="preserve">             Photo courtesy of</w:t>
                      </w:r>
                      <w:r w:rsidR="00624FEF">
                        <w:t xml:space="preserve"> </w:t>
                      </w:r>
                      <w:r>
                        <w:rPr>
                          <w:rStyle w:val="rgctlv"/>
                        </w:rPr>
                        <w:t>lehrn.org</w:t>
                      </w:r>
                    </w:p>
                    <w:p w:rsidR="00F71412" w:rsidRDefault="00F71412" w:rsidP="009B33C0">
                      <w:pPr>
                        <w:pStyle w:val="Writecaptions"/>
                        <w:spacing w:line="240" w:lineRule="auto"/>
                      </w:pPr>
                    </w:p>
                    <w:p w:rsidR="00D035FB" w:rsidRPr="00CF0335" w:rsidRDefault="00F71412" w:rsidP="009B33C0">
                      <w:pPr>
                        <w:pStyle w:val="Writecaptions"/>
                        <w:spacing w:line="240" w:lineRule="auto"/>
                        <w:rPr>
                          <w:i/>
                        </w:rPr>
                      </w:pPr>
                      <w:r w:rsidRPr="00CF0335">
                        <w:rPr>
                          <w:i/>
                        </w:rPr>
                        <w:t>Your children are tomorrow’s leaders</w:t>
                      </w:r>
                    </w:p>
                    <w:p w:rsidR="00D035FB" w:rsidRPr="00D56ECC" w:rsidRDefault="00D035FB" w:rsidP="00581CF4">
                      <w:pPr>
                        <w:pStyle w:val="Writecaptions"/>
                      </w:pPr>
                    </w:p>
                    <w:p w:rsidR="00D035FB" w:rsidRPr="00D56ECC" w:rsidRDefault="00D035FB" w:rsidP="00581CF4">
                      <w:pPr>
                        <w:pStyle w:val="Writecaptions"/>
                      </w:pPr>
                    </w:p>
                    <w:p w:rsidR="00D035FB" w:rsidRPr="00D56ECC" w:rsidRDefault="00D035FB" w:rsidP="00581CF4">
                      <w:pPr>
                        <w:pStyle w:val="Writecaptions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B73BF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3AF8757A" wp14:editId="68BF93DF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400" cy="7772400"/>
            <wp:effectExtent l="19050" t="0" r="0" b="0"/>
            <wp:wrapNone/>
            <wp:docPr id="23" name="Picture 23" descr="legal_classic_brochure_b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gal_classic_brochure_bc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D035FB" w:rsidSect="00D035FB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2BC4"/>
    <w:multiLevelType w:val="hybridMultilevel"/>
    <w:tmpl w:val="475E39EA"/>
    <w:lvl w:ilvl="0" w:tplc="58BCAA06">
      <w:numFmt w:val="bullet"/>
      <w:pStyle w:val="BulletPoints01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F31748"/>
    <w:multiLevelType w:val="hybridMultilevel"/>
    <w:tmpl w:val="CBDAE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7C4F82"/>
    <w:multiLevelType w:val="hybridMultilevel"/>
    <w:tmpl w:val="EF508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EA550A"/>
    <w:multiLevelType w:val="hybridMultilevel"/>
    <w:tmpl w:val="6C80F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A18"/>
    <w:rsid w:val="00060A18"/>
    <w:rsid w:val="00095DA8"/>
    <w:rsid w:val="000964AE"/>
    <w:rsid w:val="000C553A"/>
    <w:rsid w:val="000F79C5"/>
    <w:rsid w:val="001A4B71"/>
    <w:rsid w:val="00271CE6"/>
    <w:rsid w:val="0027651A"/>
    <w:rsid w:val="002A1CA2"/>
    <w:rsid w:val="00423799"/>
    <w:rsid w:val="0049333A"/>
    <w:rsid w:val="00581CF4"/>
    <w:rsid w:val="00624FEF"/>
    <w:rsid w:val="007359D0"/>
    <w:rsid w:val="00754EB7"/>
    <w:rsid w:val="00804762"/>
    <w:rsid w:val="008710FC"/>
    <w:rsid w:val="008C5831"/>
    <w:rsid w:val="009B33C0"/>
    <w:rsid w:val="009D7596"/>
    <w:rsid w:val="00AA3E08"/>
    <w:rsid w:val="00AB73BF"/>
    <w:rsid w:val="00AE0CA2"/>
    <w:rsid w:val="00AF6833"/>
    <w:rsid w:val="00B04B0B"/>
    <w:rsid w:val="00B77E4D"/>
    <w:rsid w:val="00BA19A2"/>
    <w:rsid w:val="00C56635"/>
    <w:rsid w:val="00C75AB3"/>
    <w:rsid w:val="00CE33E4"/>
    <w:rsid w:val="00CF0335"/>
    <w:rsid w:val="00D035FB"/>
    <w:rsid w:val="00D953B0"/>
    <w:rsid w:val="00EC7D30"/>
    <w:rsid w:val="00ED15B9"/>
    <w:rsid w:val="00F4522E"/>
    <w:rsid w:val="00F55C07"/>
    <w:rsid w:val="00F71412"/>
    <w:rsid w:val="00F942C4"/>
    <w:rsid w:val="00FB599A"/>
    <w:rsid w:val="00FC16C0"/>
    <w:rsid w:val="00FF41B0"/>
    <w:rsid w:val="00F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CF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150085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">
    <w:name w:val="Body Text"/>
    <w:basedOn w:val="Normal"/>
    <w:link w:val="BodyTextChar"/>
    <w:rsid w:val="00150085"/>
    <w:rPr>
      <w:rFonts w:ascii="Times" w:eastAsia="Times" w:hAnsi="Times"/>
      <w:color w:val="411D0E"/>
      <w:sz w:val="20"/>
      <w:szCs w:val="20"/>
    </w:rPr>
  </w:style>
  <w:style w:type="paragraph" w:customStyle="1" w:styleId="Placephotohere">
    <w:name w:val="Place photo here"/>
    <w:basedOn w:val="Normal"/>
    <w:link w:val="PlacephotohereChar"/>
    <w:qFormat/>
    <w:rsid w:val="00581CF4"/>
    <w:pPr>
      <w:jc w:val="center"/>
    </w:pPr>
    <w:rPr>
      <w:sz w:val="18"/>
    </w:rPr>
  </w:style>
  <w:style w:type="paragraph" w:customStyle="1" w:styleId="Insertyournamehere">
    <w:name w:val="Insert your name here"/>
    <w:basedOn w:val="BodyText2"/>
    <w:link w:val="InsertyournamehereChar"/>
    <w:qFormat/>
    <w:rsid w:val="00581CF4"/>
    <w:pPr>
      <w:spacing w:line="240" w:lineRule="auto"/>
      <w:ind w:left="720" w:hanging="720"/>
    </w:pPr>
    <w:rPr>
      <w:b w:val="0"/>
      <w:caps/>
      <w:color w:val="FFFFFF"/>
      <w:sz w:val="36"/>
    </w:rPr>
  </w:style>
  <w:style w:type="character" w:customStyle="1" w:styleId="PlacephotohereChar">
    <w:name w:val="Place photo here Char"/>
    <w:basedOn w:val="DefaultParagraphFont"/>
    <w:link w:val="Placephotohere"/>
    <w:rsid w:val="00581CF4"/>
    <w:rPr>
      <w:sz w:val="18"/>
      <w:szCs w:val="24"/>
    </w:rPr>
  </w:style>
  <w:style w:type="paragraph" w:customStyle="1" w:styleId="Taglineorsentence">
    <w:name w:val="Tagline or sentence"/>
    <w:basedOn w:val="Normal"/>
    <w:link w:val="TaglineorsentenceChar"/>
    <w:qFormat/>
    <w:rsid w:val="00581CF4"/>
    <w:pPr>
      <w:jc w:val="center"/>
    </w:pPr>
    <w:rPr>
      <w:rFonts w:ascii="Times" w:hAnsi="Times"/>
      <w:i/>
      <w:color w:val="FFFFFF"/>
      <w:sz w:val="22"/>
      <w:szCs w:val="28"/>
    </w:rPr>
  </w:style>
  <w:style w:type="character" w:customStyle="1" w:styleId="BodyText2Char">
    <w:name w:val="Body Text 2 Char"/>
    <w:basedOn w:val="DefaultParagraphFont"/>
    <w:link w:val="BodyText2"/>
    <w:rsid w:val="00581CF4"/>
    <w:rPr>
      <w:rFonts w:ascii="Times" w:eastAsia="Times" w:hAnsi="Times"/>
      <w:b/>
      <w:color w:val="411D0E"/>
      <w:sz w:val="28"/>
    </w:rPr>
  </w:style>
  <w:style w:type="character" w:customStyle="1" w:styleId="InsertyournamehereChar">
    <w:name w:val="Insert your name here Char"/>
    <w:basedOn w:val="BodyText2Char"/>
    <w:link w:val="Insertyournamehere"/>
    <w:rsid w:val="00581CF4"/>
    <w:rPr>
      <w:rFonts w:ascii="Times" w:eastAsia="Times" w:hAnsi="Times"/>
      <w:b/>
      <w:color w:val="411D0E"/>
      <w:sz w:val="28"/>
    </w:rPr>
  </w:style>
  <w:style w:type="paragraph" w:customStyle="1" w:styleId="introductoryinformation">
    <w:name w:val="introductory information"/>
    <w:basedOn w:val="Normal"/>
    <w:link w:val="introductoryinformationChar"/>
    <w:qFormat/>
    <w:rsid w:val="00581CF4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i/>
      <w:color w:val="FFDE78"/>
      <w:sz w:val="22"/>
    </w:rPr>
  </w:style>
  <w:style w:type="character" w:customStyle="1" w:styleId="TaglineorsentenceChar">
    <w:name w:val="Tagline or sentence Char"/>
    <w:basedOn w:val="DefaultParagraphFont"/>
    <w:link w:val="Taglineorsentence"/>
    <w:rsid w:val="00581CF4"/>
    <w:rPr>
      <w:rFonts w:ascii="Times" w:hAnsi="Times"/>
      <w:i/>
      <w:color w:val="FFFFFF"/>
      <w:sz w:val="22"/>
      <w:szCs w:val="28"/>
    </w:rPr>
  </w:style>
  <w:style w:type="paragraph" w:customStyle="1" w:styleId="TOCALLOUT">
    <w:name w:val="TO CALL OUT"/>
    <w:basedOn w:val="BodyText2"/>
    <w:link w:val="TOCALLOUTChar"/>
    <w:qFormat/>
    <w:rsid w:val="00581CF4"/>
    <w:pPr>
      <w:spacing w:line="240" w:lineRule="exact"/>
      <w:ind w:left="720" w:hanging="720"/>
    </w:pPr>
    <w:rPr>
      <w:color w:val="1C3751"/>
      <w:sz w:val="20"/>
    </w:rPr>
  </w:style>
  <w:style w:type="character" w:customStyle="1" w:styleId="introductoryinformationChar">
    <w:name w:val="introductory information Char"/>
    <w:basedOn w:val="DefaultParagraphFont"/>
    <w:link w:val="introductoryinformation"/>
    <w:rsid w:val="00581CF4"/>
    <w:rPr>
      <w:rFonts w:ascii="Times" w:hAnsi="Times"/>
      <w:i/>
      <w:color w:val="FFDE78"/>
      <w:sz w:val="22"/>
      <w:szCs w:val="24"/>
    </w:rPr>
  </w:style>
  <w:style w:type="paragraph" w:customStyle="1" w:styleId="BulletPoints">
    <w:name w:val="Bullet Points"/>
    <w:basedOn w:val="BodyText2"/>
    <w:link w:val="BulletPointsChar"/>
    <w:qFormat/>
    <w:rsid w:val="00581CF4"/>
    <w:pPr>
      <w:spacing w:line="200" w:lineRule="exact"/>
      <w:ind w:left="720" w:hanging="720"/>
      <w:jc w:val="left"/>
    </w:pPr>
    <w:rPr>
      <w:color w:val="1C3751"/>
      <w:sz w:val="16"/>
    </w:rPr>
  </w:style>
  <w:style w:type="character" w:customStyle="1" w:styleId="TOCALLOUTChar">
    <w:name w:val="TO CALL OUT Char"/>
    <w:basedOn w:val="BodyText2Char"/>
    <w:link w:val="TOCALLOUT"/>
    <w:rsid w:val="00581CF4"/>
    <w:rPr>
      <w:rFonts w:ascii="Times" w:eastAsia="Times" w:hAnsi="Times"/>
      <w:b/>
      <w:color w:val="1C3751"/>
      <w:sz w:val="28"/>
    </w:rPr>
  </w:style>
  <w:style w:type="paragraph" w:customStyle="1" w:styleId="placeLogo">
    <w:name w:val="place Logo"/>
    <w:basedOn w:val="BodyText2"/>
    <w:link w:val="placeLogoChar"/>
    <w:qFormat/>
    <w:rsid w:val="00AA3E08"/>
    <w:pPr>
      <w:spacing w:line="276" w:lineRule="auto"/>
      <w:ind w:left="720" w:hanging="720"/>
    </w:pPr>
    <w:rPr>
      <w:rFonts w:ascii="Times New Roman" w:hAnsi="Times New Roman"/>
      <w:b w:val="0"/>
      <w:color w:val="FFFFFF"/>
      <w:sz w:val="20"/>
    </w:rPr>
  </w:style>
  <w:style w:type="character" w:customStyle="1" w:styleId="BulletPointsChar">
    <w:name w:val="Bullet Points Char"/>
    <w:basedOn w:val="BodyText2Char"/>
    <w:link w:val="BulletPoints"/>
    <w:rsid w:val="00581CF4"/>
    <w:rPr>
      <w:rFonts w:ascii="Times" w:eastAsia="Times" w:hAnsi="Times"/>
      <w:b/>
      <w:color w:val="1C3751"/>
      <w:sz w:val="16"/>
    </w:rPr>
  </w:style>
  <w:style w:type="paragraph" w:customStyle="1" w:styleId="Address">
    <w:name w:val="Address"/>
    <w:basedOn w:val="BodyText2"/>
    <w:link w:val="AddressChar"/>
    <w:qFormat/>
    <w:rsid w:val="00581CF4"/>
    <w:pPr>
      <w:spacing w:line="200" w:lineRule="exact"/>
      <w:ind w:left="720" w:hanging="720"/>
    </w:pPr>
    <w:rPr>
      <w:b w:val="0"/>
      <w:color w:val="FFFFFF"/>
      <w:sz w:val="18"/>
    </w:rPr>
  </w:style>
  <w:style w:type="character" w:customStyle="1" w:styleId="placeLogoChar">
    <w:name w:val="place Logo Char"/>
    <w:basedOn w:val="BodyText2Char"/>
    <w:link w:val="placeLogo"/>
    <w:rsid w:val="00AA3E08"/>
    <w:rPr>
      <w:rFonts w:ascii="Times" w:eastAsia="Times" w:hAnsi="Times"/>
      <w:b/>
      <w:color w:val="FFFFFF"/>
      <w:sz w:val="28"/>
    </w:rPr>
  </w:style>
  <w:style w:type="paragraph" w:customStyle="1" w:styleId="Quotes">
    <w:name w:val="Quotes"/>
    <w:basedOn w:val="Normal"/>
    <w:link w:val="QuotesChar"/>
    <w:qFormat/>
    <w:rsid w:val="00581CF4"/>
    <w:pPr>
      <w:jc w:val="center"/>
    </w:pPr>
    <w:rPr>
      <w:rFonts w:ascii="Times" w:hAnsi="Times"/>
      <w:i/>
      <w:color w:val="FFDE78"/>
      <w:sz w:val="22"/>
      <w:szCs w:val="28"/>
    </w:rPr>
  </w:style>
  <w:style w:type="character" w:customStyle="1" w:styleId="AddressChar">
    <w:name w:val="Address Char"/>
    <w:basedOn w:val="BodyText2Char"/>
    <w:link w:val="Address"/>
    <w:rsid w:val="00581CF4"/>
    <w:rPr>
      <w:rFonts w:ascii="Times" w:eastAsia="Times" w:hAnsi="Times"/>
      <w:b/>
      <w:color w:val="FFFFFF"/>
      <w:sz w:val="18"/>
    </w:rPr>
  </w:style>
  <w:style w:type="paragraph" w:customStyle="1" w:styleId="IntroductoryHeadline">
    <w:name w:val="Introductory Headline"/>
    <w:basedOn w:val="BodyText2"/>
    <w:link w:val="IntroductoryHeadlineChar"/>
    <w:qFormat/>
    <w:rsid w:val="00581CF4"/>
    <w:pPr>
      <w:spacing w:line="280" w:lineRule="exact"/>
      <w:ind w:left="720" w:hanging="720"/>
    </w:pPr>
    <w:rPr>
      <w:b w:val="0"/>
      <w:color w:val="FFFFFF"/>
      <w:sz w:val="24"/>
    </w:rPr>
  </w:style>
  <w:style w:type="character" w:customStyle="1" w:styleId="QuotesChar">
    <w:name w:val="Quotes Char"/>
    <w:basedOn w:val="DefaultParagraphFont"/>
    <w:link w:val="Quotes"/>
    <w:rsid w:val="00581CF4"/>
    <w:rPr>
      <w:rFonts w:ascii="Times" w:hAnsi="Times"/>
      <w:i/>
      <w:color w:val="FFDE78"/>
      <w:sz w:val="22"/>
      <w:szCs w:val="28"/>
    </w:rPr>
  </w:style>
  <w:style w:type="paragraph" w:customStyle="1" w:styleId="Subhead01">
    <w:name w:val="Subhead 01"/>
    <w:basedOn w:val="Normal"/>
    <w:link w:val="Subhead01Char"/>
    <w:qFormat/>
    <w:rsid w:val="00581CF4"/>
    <w:pPr>
      <w:jc w:val="center"/>
    </w:pPr>
    <w:rPr>
      <w:rFonts w:ascii="Times" w:hAnsi="Times"/>
      <w:color w:val="FFFFFF"/>
      <w:sz w:val="20"/>
    </w:rPr>
  </w:style>
  <w:style w:type="character" w:customStyle="1" w:styleId="IntroductoryHeadlineChar">
    <w:name w:val="Introductory Headline Char"/>
    <w:basedOn w:val="BodyText2Char"/>
    <w:link w:val="IntroductoryHeadline"/>
    <w:rsid w:val="00581CF4"/>
    <w:rPr>
      <w:rFonts w:ascii="Times" w:eastAsia="Times" w:hAnsi="Times"/>
      <w:b/>
      <w:color w:val="FFFFFF"/>
      <w:sz w:val="24"/>
    </w:rPr>
  </w:style>
  <w:style w:type="paragraph" w:customStyle="1" w:styleId="BodyText01">
    <w:name w:val="Body Text 01"/>
    <w:basedOn w:val="BodyText"/>
    <w:link w:val="BodyText01Char"/>
    <w:qFormat/>
    <w:rsid w:val="00581CF4"/>
    <w:pPr>
      <w:spacing w:line="200" w:lineRule="exact"/>
    </w:pPr>
    <w:rPr>
      <w:color w:val="FFFFFF"/>
      <w:sz w:val="16"/>
    </w:rPr>
  </w:style>
  <w:style w:type="character" w:customStyle="1" w:styleId="Subhead01Char">
    <w:name w:val="Subhead 01 Char"/>
    <w:basedOn w:val="DefaultParagraphFont"/>
    <w:link w:val="Subhead01"/>
    <w:rsid w:val="00581CF4"/>
    <w:rPr>
      <w:rFonts w:ascii="Times" w:hAnsi="Times"/>
      <w:color w:val="FFFFFF"/>
      <w:szCs w:val="24"/>
    </w:rPr>
  </w:style>
  <w:style w:type="paragraph" w:customStyle="1" w:styleId="jargon">
    <w:name w:val="jargon"/>
    <w:basedOn w:val="Normal"/>
    <w:link w:val="jargonChar"/>
    <w:qFormat/>
    <w:rsid w:val="00AA3E08"/>
    <w:pPr>
      <w:jc w:val="center"/>
    </w:pPr>
    <w:rPr>
      <w:rFonts w:ascii="Times" w:hAnsi="Times"/>
      <w:i/>
      <w:color w:val="FFDE78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581CF4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581CF4"/>
    <w:rPr>
      <w:rFonts w:ascii="Times" w:eastAsia="Times" w:hAnsi="Times"/>
      <w:color w:val="FFFFFF"/>
      <w:sz w:val="16"/>
    </w:rPr>
  </w:style>
  <w:style w:type="paragraph" w:customStyle="1" w:styleId="Subhead02">
    <w:name w:val="Subhead 02"/>
    <w:basedOn w:val="Normal"/>
    <w:link w:val="Subhead02Char"/>
    <w:qFormat/>
    <w:rsid w:val="00581CF4"/>
    <w:rPr>
      <w:rFonts w:ascii="Times" w:hAnsi="Times"/>
      <w:smallCaps/>
      <w:sz w:val="32"/>
    </w:rPr>
  </w:style>
  <w:style w:type="character" w:customStyle="1" w:styleId="jargonChar">
    <w:name w:val="jargon Char"/>
    <w:basedOn w:val="DefaultParagraphFont"/>
    <w:link w:val="jargon"/>
    <w:rsid w:val="00AA3E08"/>
    <w:rPr>
      <w:rFonts w:ascii="Times" w:hAnsi="Times"/>
      <w:i/>
      <w:color w:val="FFDE78"/>
      <w:sz w:val="28"/>
      <w:szCs w:val="28"/>
    </w:rPr>
  </w:style>
  <w:style w:type="paragraph" w:customStyle="1" w:styleId="BodyText02">
    <w:name w:val="Body Text 02"/>
    <w:basedOn w:val="BodyText"/>
    <w:link w:val="BodyText02Char"/>
    <w:qFormat/>
    <w:rsid w:val="00581CF4"/>
    <w:rPr>
      <w:color w:val="333333"/>
    </w:rPr>
  </w:style>
  <w:style w:type="character" w:customStyle="1" w:styleId="Subhead02Char">
    <w:name w:val="Subhead 02 Char"/>
    <w:basedOn w:val="DefaultParagraphFont"/>
    <w:link w:val="Subhead02"/>
    <w:rsid w:val="00581CF4"/>
    <w:rPr>
      <w:rFonts w:ascii="Times" w:hAnsi="Times"/>
      <w:smallCaps/>
      <w:sz w:val="32"/>
      <w:szCs w:val="24"/>
    </w:rPr>
  </w:style>
  <w:style w:type="paragraph" w:customStyle="1" w:styleId="Writecaptions">
    <w:name w:val="Write captions"/>
    <w:basedOn w:val="Normal"/>
    <w:link w:val="WritecaptionsChar"/>
    <w:qFormat/>
    <w:rsid w:val="00581CF4"/>
    <w:pPr>
      <w:spacing w:line="180" w:lineRule="exact"/>
    </w:pPr>
    <w:rPr>
      <w:rFonts w:ascii="Times" w:hAnsi="Times"/>
      <w:b/>
      <w:color w:val="808080"/>
      <w:sz w:val="16"/>
    </w:rPr>
  </w:style>
  <w:style w:type="character" w:customStyle="1" w:styleId="BodyText02Char">
    <w:name w:val="Body Text 02 Char"/>
    <w:basedOn w:val="BodyTextChar"/>
    <w:link w:val="BodyText02"/>
    <w:rsid w:val="00581CF4"/>
    <w:rPr>
      <w:rFonts w:ascii="Times" w:eastAsia="Times" w:hAnsi="Times"/>
      <w:color w:val="333333"/>
    </w:rPr>
  </w:style>
  <w:style w:type="paragraph" w:customStyle="1" w:styleId="NOTES">
    <w:name w:val="NOTES"/>
    <w:basedOn w:val="BodyText2"/>
    <w:link w:val="NOTESChar"/>
    <w:qFormat/>
    <w:rsid w:val="00581CF4"/>
    <w:pPr>
      <w:spacing w:line="320" w:lineRule="exact"/>
      <w:ind w:left="720" w:hanging="720"/>
      <w:jc w:val="left"/>
    </w:pPr>
    <w:rPr>
      <w:color w:val="1C3751"/>
      <w:sz w:val="18"/>
    </w:rPr>
  </w:style>
  <w:style w:type="character" w:customStyle="1" w:styleId="WritecaptionsChar">
    <w:name w:val="Write captions Char"/>
    <w:basedOn w:val="DefaultParagraphFont"/>
    <w:link w:val="Writecaptions"/>
    <w:rsid w:val="00581CF4"/>
    <w:rPr>
      <w:rFonts w:ascii="Times" w:hAnsi="Times"/>
      <w:b/>
      <w:color w:val="808080"/>
      <w:sz w:val="16"/>
      <w:szCs w:val="24"/>
    </w:rPr>
  </w:style>
  <w:style w:type="paragraph" w:customStyle="1" w:styleId="BulletPoints01">
    <w:name w:val="Bullet Points 01"/>
    <w:basedOn w:val="Normal"/>
    <w:link w:val="BulletPoints01Char"/>
    <w:qFormat/>
    <w:rsid w:val="00581CF4"/>
    <w:pPr>
      <w:numPr>
        <w:numId w:val="2"/>
      </w:numPr>
      <w:spacing w:before="120" w:line="200" w:lineRule="exact"/>
      <w:ind w:left="187" w:hanging="187"/>
    </w:pPr>
    <w:rPr>
      <w:rFonts w:ascii="Times" w:hAnsi="Times"/>
      <w:color w:val="1C3751"/>
      <w:sz w:val="18"/>
    </w:rPr>
  </w:style>
  <w:style w:type="character" w:customStyle="1" w:styleId="NOTESChar">
    <w:name w:val="NOTES Char"/>
    <w:basedOn w:val="BodyText2Char"/>
    <w:link w:val="NOTES"/>
    <w:rsid w:val="00581CF4"/>
    <w:rPr>
      <w:rFonts w:ascii="Times" w:eastAsia="Times" w:hAnsi="Times"/>
      <w:b/>
      <w:color w:val="1C3751"/>
      <w:sz w:val="18"/>
    </w:rPr>
  </w:style>
  <w:style w:type="character" w:customStyle="1" w:styleId="bodysi">
    <w:name w:val="bodysi"/>
    <w:basedOn w:val="DefaultParagraphFont"/>
    <w:rsid w:val="00804762"/>
  </w:style>
  <w:style w:type="character" w:customStyle="1" w:styleId="BulletPoints01Char">
    <w:name w:val="Bullet Points 01 Char"/>
    <w:basedOn w:val="DefaultParagraphFont"/>
    <w:link w:val="BulletPoints01"/>
    <w:rsid w:val="00581CF4"/>
    <w:rPr>
      <w:rFonts w:ascii="Times" w:hAnsi="Times"/>
      <w:color w:val="1C3751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AB3"/>
    <w:rPr>
      <w:rFonts w:ascii="Tahoma" w:hAnsi="Tahoma" w:cs="Tahoma"/>
      <w:sz w:val="16"/>
      <w:szCs w:val="16"/>
    </w:rPr>
  </w:style>
  <w:style w:type="character" w:customStyle="1" w:styleId="rgctlv">
    <w:name w:val="rg_ctlv"/>
    <w:basedOn w:val="DefaultParagraphFont"/>
    <w:rsid w:val="00F71412"/>
  </w:style>
  <w:style w:type="character" w:styleId="Hyperlink">
    <w:name w:val="Hyperlink"/>
    <w:basedOn w:val="DefaultParagraphFont"/>
    <w:uiPriority w:val="99"/>
    <w:unhideWhenUsed/>
    <w:rsid w:val="00F452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CF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150085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">
    <w:name w:val="Body Text"/>
    <w:basedOn w:val="Normal"/>
    <w:link w:val="BodyTextChar"/>
    <w:rsid w:val="00150085"/>
    <w:rPr>
      <w:rFonts w:ascii="Times" w:eastAsia="Times" w:hAnsi="Times"/>
      <w:color w:val="411D0E"/>
      <w:sz w:val="20"/>
      <w:szCs w:val="20"/>
    </w:rPr>
  </w:style>
  <w:style w:type="paragraph" w:customStyle="1" w:styleId="Placephotohere">
    <w:name w:val="Place photo here"/>
    <w:basedOn w:val="Normal"/>
    <w:link w:val="PlacephotohereChar"/>
    <w:qFormat/>
    <w:rsid w:val="00581CF4"/>
    <w:pPr>
      <w:jc w:val="center"/>
    </w:pPr>
    <w:rPr>
      <w:sz w:val="18"/>
    </w:rPr>
  </w:style>
  <w:style w:type="paragraph" w:customStyle="1" w:styleId="Insertyournamehere">
    <w:name w:val="Insert your name here"/>
    <w:basedOn w:val="BodyText2"/>
    <w:link w:val="InsertyournamehereChar"/>
    <w:qFormat/>
    <w:rsid w:val="00581CF4"/>
    <w:pPr>
      <w:spacing w:line="240" w:lineRule="auto"/>
      <w:ind w:left="720" w:hanging="720"/>
    </w:pPr>
    <w:rPr>
      <w:b w:val="0"/>
      <w:caps/>
      <w:color w:val="FFFFFF"/>
      <w:sz w:val="36"/>
    </w:rPr>
  </w:style>
  <w:style w:type="character" w:customStyle="1" w:styleId="PlacephotohereChar">
    <w:name w:val="Place photo here Char"/>
    <w:basedOn w:val="DefaultParagraphFont"/>
    <w:link w:val="Placephotohere"/>
    <w:rsid w:val="00581CF4"/>
    <w:rPr>
      <w:sz w:val="18"/>
      <w:szCs w:val="24"/>
    </w:rPr>
  </w:style>
  <w:style w:type="paragraph" w:customStyle="1" w:styleId="Taglineorsentence">
    <w:name w:val="Tagline or sentence"/>
    <w:basedOn w:val="Normal"/>
    <w:link w:val="TaglineorsentenceChar"/>
    <w:qFormat/>
    <w:rsid w:val="00581CF4"/>
    <w:pPr>
      <w:jc w:val="center"/>
    </w:pPr>
    <w:rPr>
      <w:rFonts w:ascii="Times" w:hAnsi="Times"/>
      <w:i/>
      <w:color w:val="FFFFFF"/>
      <w:sz w:val="22"/>
      <w:szCs w:val="28"/>
    </w:rPr>
  </w:style>
  <w:style w:type="character" w:customStyle="1" w:styleId="BodyText2Char">
    <w:name w:val="Body Text 2 Char"/>
    <w:basedOn w:val="DefaultParagraphFont"/>
    <w:link w:val="BodyText2"/>
    <w:rsid w:val="00581CF4"/>
    <w:rPr>
      <w:rFonts w:ascii="Times" w:eastAsia="Times" w:hAnsi="Times"/>
      <w:b/>
      <w:color w:val="411D0E"/>
      <w:sz w:val="28"/>
    </w:rPr>
  </w:style>
  <w:style w:type="character" w:customStyle="1" w:styleId="InsertyournamehereChar">
    <w:name w:val="Insert your name here Char"/>
    <w:basedOn w:val="BodyText2Char"/>
    <w:link w:val="Insertyournamehere"/>
    <w:rsid w:val="00581CF4"/>
    <w:rPr>
      <w:rFonts w:ascii="Times" w:eastAsia="Times" w:hAnsi="Times"/>
      <w:b/>
      <w:color w:val="411D0E"/>
      <w:sz w:val="28"/>
    </w:rPr>
  </w:style>
  <w:style w:type="paragraph" w:customStyle="1" w:styleId="introductoryinformation">
    <w:name w:val="introductory information"/>
    <w:basedOn w:val="Normal"/>
    <w:link w:val="introductoryinformationChar"/>
    <w:qFormat/>
    <w:rsid w:val="00581CF4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i/>
      <w:color w:val="FFDE78"/>
      <w:sz w:val="22"/>
    </w:rPr>
  </w:style>
  <w:style w:type="character" w:customStyle="1" w:styleId="TaglineorsentenceChar">
    <w:name w:val="Tagline or sentence Char"/>
    <w:basedOn w:val="DefaultParagraphFont"/>
    <w:link w:val="Taglineorsentence"/>
    <w:rsid w:val="00581CF4"/>
    <w:rPr>
      <w:rFonts w:ascii="Times" w:hAnsi="Times"/>
      <w:i/>
      <w:color w:val="FFFFFF"/>
      <w:sz w:val="22"/>
      <w:szCs w:val="28"/>
    </w:rPr>
  </w:style>
  <w:style w:type="paragraph" w:customStyle="1" w:styleId="TOCALLOUT">
    <w:name w:val="TO CALL OUT"/>
    <w:basedOn w:val="BodyText2"/>
    <w:link w:val="TOCALLOUTChar"/>
    <w:qFormat/>
    <w:rsid w:val="00581CF4"/>
    <w:pPr>
      <w:spacing w:line="240" w:lineRule="exact"/>
      <w:ind w:left="720" w:hanging="720"/>
    </w:pPr>
    <w:rPr>
      <w:color w:val="1C3751"/>
      <w:sz w:val="20"/>
    </w:rPr>
  </w:style>
  <w:style w:type="character" w:customStyle="1" w:styleId="introductoryinformationChar">
    <w:name w:val="introductory information Char"/>
    <w:basedOn w:val="DefaultParagraphFont"/>
    <w:link w:val="introductoryinformation"/>
    <w:rsid w:val="00581CF4"/>
    <w:rPr>
      <w:rFonts w:ascii="Times" w:hAnsi="Times"/>
      <w:i/>
      <w:color w:val="FFDE78"/>
      <w:sz w:val="22"/>
      <w:szCs w:val="24"/>
    </w:rPr>
  </w:style>
  <w:style w:type="paragraph" w:customStyle="1" w:styleId="BulletPoints">
    <w:name w:val="Bullet Points"/>
    <w:basedOn w:val="BodyText2"/>
    <w:link w:val="BulletPointsChar"/>
    <w:qFormat/>
    <w:rsid w:val="00581CF4"/>
    <w:pPr>
      <w:spacing w:line="200" w:lineRule="exact"/>
      <w:ind w:left="720" w:hanging="720"/>
      <w:jc w:val="left"/>
    </w:pPr>
    <w:rPr>
      <w:color w:val="1C3751"/>
      <w:sz w:val="16"/>
    </w:rPr>
  </w:style>
  <w:style w:type="character" w:customStyle="1" w:styleId="TOCALLOUTChar">
    <w:name w:val="TO CALL OUT Char"/>
    <w:basedOn w:val="BodyText2Char"/>
    <w:link w:val="TOCALLOUT"/>
    <w:rsid w:val="00581CF4"/>
    <w:rPr>
      <w:rFonts w:ascii="Times" w:eastAsia="Times" w:hAnsi="Times"/>
      <w:b/>
      <w:color w:val="1C3751"/>
      <w:sz w:val="28"/>
    </w:rPr>
  </w:style>
  <w:style w:type="paragraph" w:customStyle="1" w:styleId="placeLogo">
    <w:name w:val="place Logo"/>
    <w:basedOn w:val="BodyText2"/>
    <w:link w:val="placeLogoChar"/>
    <w:qFormat/>
    <w:rsid w:val="00AA3E08"/>
    <w:pPr>
      <w:spacing w:line="276" w:lineRule="auto"/>
      <w:ind w:left="720" w:hanging="720"/>
    </w:pPr>
    <w:rPr>
      <w:rFonts w:ascii="Times New Roman" w:hAnsi="Times New Roman"/>
      <w:b w:val="0"/>
      <w:color w:val="FFFFFF"/>
      <w:sz w:val="20"/>
    </w:rPr>
  </w:style>
  <w:style w:type="character" w:customStyle="1" w:styleId="BulletPointsChar">
    <w:name w:val="Bullet Points Char"/>
    <w:basedOn w:val="BodyText2Char"/>
    <w:link w:val="BulletPoints"/>
    <w:rsid w:val="00581CF4"/>
    <w:rPr>
      <w:rFonts w:ascii="Times" w:eastAsia="Times" w:hAnsi="Times"/>
      <w:b/>
      <w:color w:val="1C3751"/>
      <w:sz w:val="16"/>
    </w:rPr>
  </w:style>
  <w:style w:type="paragraph" w:customStyle="1" w:styleId="Address">
    <w:name w:val="Address"/>
    <w:basedOn w:val="BodyText2"/>
    <w:link w:val="AddressChar"/>
    <w:qFormat/>
    <w:rsid w:val="00581CF4"/>
    <w:pPr>
      <w:spacing w:line="200" w:lineRule="exact"/>
      <w:ind w:left="720" w:hanging="720"/>
    </w:pPr>
    <w:rPr>
      <w:b w:val="0"/>
      <w:color w:val="FFFFFF"/>
      <w:sz w:val="18"/>
    </w:rPr>
  </w:style>
  <w:style w:type="character" w:customStyle="1" w:styleId="placeLogoChar">
    <w:name w:val="place Logo Char"/>
    <w:basedOn w:val="BodyText2Char"/>
    <w:link w:val="placeLogo"/>
    <w:rsid w:val="00AA3E08"/>
    <w:rPr>
      <w:rFonts w:ascii="Times" w:eastAsia="Times" w:hAnsi="Times"/>
      <w:b/>
      <w:color w:val="FFFFFF"/>
      <w:sz w:val="28"/>
    </w:rPr>
  </w:style>
  <w:style w:type="paragraph" w:customStyle="1" w:styleId="Quotes">
    <w:name w:val="Quotes"/>
    <w:basedOn w:val="Normal"/>
    <w:link w:val="QuotesChar"/>
    <w:qFormat/>
    <w:rsid w:val="00581CF4"/>
    <w:pPr>
      <w:jc w:val="center"/>
    </w:pPr>
    <w:rPr>
      <w:rFonts w:ascii="Times" w:hAnsi="Times"/>
      <w:i/>
      <w:color w:val="FFDE78"/>
      <w:sz w:val="22"/>
      <w:szCs w:val="28"/>
    </w:rPr>
  </w:style>
  <w:style w:type="character" w:customStyle="1" w:styleId="AddressChar">
    <w:name w:val="Address Char"/>
    <w:basedOn w:val="BodyText2Char"/>
    <w:link w:val="Address"/>
    <w:rsid w:val="00581CF4"/>
    <w:rPr>
      <w:rFonts w:ascii="Times" w:eastAsia="Times" w:hAnsi="Times"/>
      <w:b/>
      <w:color w:val="FFFFFF"/>
      <w:sz w:val="18"/>
    </w:rPr>
  </w:style>
  <w:style w:type="paragraph" w:customStyle="1" w:styleId="IntroductoryHeadline">
    <w:name w:val="Introductory Headline"/>
    <w:basedOn w:val="BodyText2"/>
    <w:link w:val="IntroductoryHeadlineChar"/>
    <w:qFormat/>
    <w:rsid w:val="00581CF4"/>
    <w:pPr>
      <w:spacing w:line="280" w:lineRule="exact"/>
      <w:ind w:left="720" w:hanging="720"/>
    </w:pPr>
    <w:rPr>
      <w:b w:val="0"/>
      <w:color w:val="FFFFFF"/>
      <w:sz w:val="24"/>
    </w:rPr>
  </w:style>
  <w:style w:type="character" w:customStyle="1" w:styleId="QuotesChar">
    <w:name w:val="Quotes Char"/>
    <w:basedOn w:val="DefaultParagraphFont"/>
    <w:link w:val="Quotes"/>
    <w:rsid w:val="00581CF4"/>
    <w:rPr>
      <w:rFonts w:ascii="Times" w:hAnsi="Times"/>
      <w:i/>
      <w:color w:val="FFDE78"/>
      <w:sz w:val="22"/>
      <w:szCs w:val="28"/>
    </w:rPr>
  </w:style>
  <w:style w:type="paragraph" w:customStyle="1" w:styleId="Subhead01">
    <w:name w:val="Subhead 01"/>
    <w:basedOn w:val="Normal"/>
    <w:link w:val="Subhead01Char"/>
    <w:qFormat/>
    <w:rsid w:val="00581CF4"/>
    <w:pPr>
      <w:jc w:val="center"/>
    </w:pPr>
    <w:rPr>
      <w:rFonts w:ascii="Times" w:hAnsi="Times"/>
      <w:color w:val="FFFFFF"/>
      <w:sz w:val="20"/>
    </w:rPr>
  </w:style>
  <w:style w:type="character" w:customStyle="1" w:styleId="IntroductoryHeadlineChar">
    <w:name w:val="Introductory Headline Char"/>
    <w:basedOn w:val="BodyText2Char"/>
    <w:link w:val="IntroductoryHeadline"/>
    <w:rsid w:val="00581CF4"/>
    <w:rPr>
      <w:rFonts w:ascii="Times" w:eastAsia="Times" w:hAnsi="Times"/>
      <w:b/>
      <w:color w:val="FFFFFF"/>
      <w:sz w:val="24"/>
    </w:rPr>
  </w:style>
  <w:style w:type="paragraph" w:customStyle="1" w:styleId="BodyText01">
    <w:name w:val="Body Text 01"/>
    <w:basedOn w:val="BodyText"/>
    <w:link w:val="BodyText01Char"/>
    <w:qFormat/>
    <w:rsid w:val="00581CF4"/>
    <w:pPr>
      <w:spacing w:line="200" w:lineRule="exact"/>
    </w:pPr>
    <w:rPr>
      <w:color w:val="FFFFFF"/>
      <w:sz w:val="16"/>
    </w:rPr>
  </w:style>
  <w:style w:type="character" w:customStyle="1" w:styleId="Subhead01Char">
    <w:name w:val="Subhead 01 Char"/>
    <w:basedOn w:val="DefaultParagraphFont"/>
    <w:link w:val="Subhead01"/>
    <w:rsid w:val="00581CF4"/>
    <w:rPr>
      <w:rFonts w:ascii="Times" w:hAnsi="Times"/>
      <w:color w:val="FFFFFF"/>
      <w:szCs w:val="24"/>
    </w:rPr>
  </w:style>
  <w:style w:type="paragraph" w:customStyle="1" w:styleId="jargon">
    <w:name w:val="jargon"/>
    <w:basedOn w:val="Normal"/>
    <w:link w:val="jargonChar"/>
    <w:qFormat/>
    <w:rsid w:val="00AA3E08"/>
    <w:pPr>
      <w:jc w:val="center"/>
    </w:pPr>
    <w:rPr>
      <w:rFonts w:ascii="Times" w:hAnsi="Times"/>
      <w:i/>
      <w:color w:val="FFDE78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581CF4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581CF4"/>
    <w:rPr>
      <w:rFonts w:ascii="Times" w:eastAsia="Times" w:hAnsi="Times"/>
      <w:color w:val="FFFFFF"/>
      <w:sz w:val="16"/>
    </w:rPr>
  </w:style>
  <w:style w:type="paragraph" w:customStyle="1" w:styleId="Subhead02">
    <w:name w:val="Subhead 02"/>
    <w:basedOn w:val="Normal"/>
    <w:link w:val="Subhead02Char"/>
    <w:qFormat/>
    <w:rsid w:val="00581CF4"/>
    <w:rPr>
      <w:rFonts w:ascii="Times" w:hAnsi="Times"/>
      <w:smallCaps/>
      <w:sz w:val="32"/>
    </w:rPr>
  </w:style>
  <w:style w:type="character" w:customStyle="1" w:styleId="jargonChar">
    <w:name w:val="jargon Char"/>
    <w:basedOn w:val="DefaultParagraphFont"/>
    <w:link w:val="jargon"/>
    <w:rsid w:val="00AA3E08"/>
    <w:rPr>
      <w:rFonts w:ascii="Times" w:hAnsi="Times"/>
      <w:i/>
      <w:color w:val="FFDE78"/>
      <w:sz w:val="28"/>
      <w:szCs w:val="28"/>
    </w:rPr>
  </w:style>
  <w:style w:type="paragraph" w:customStyle="1" w:styleId="BodyText02">
    <w:name w:val="Body Text 02"/>
    <w:basedOn w:val="BodyText"/>
    <w:link w:val="BodyText02Char"/>
    <w:qFormat/>
    <w:rsid w:val="00581CF4"/>
    <w:rPr>
      <w:color w:val="333333"/>
    </w:rPr>
  </w:style>
  <w:style w:type="character" w:customStyle="1" w:styleId="Subhead02Char">
    <w:name w:val="Subhead 02 Char"/>
    <w:basedOn w:val="DefaultParagraphFont"/>
    <w:link w:val="Subhead02"/>
    <w:rsid w:val="00581CF4"/>
    <w:rPr>
      <w:rFonts w:ascii="Times" w:hAnsi="Times"/>
      <w:smallCaps/>
      <w:sz w:val="32"/>
      <w:szCs w:val="24"/>
    </w:rPr>
  </w:style>
  <w:style w:type="paragraph" w:customStyle="1" w:styleId="Writecaptions">
    <w:name w:val="Write captions"/>
    <w:basedOn w:val="Normal"/>
    <w:link w:val="WritecaptionsChar"/>
    <w:qFormat/>
    <w:rsid w:val="00581CF4"/>
    <w:pPr>
      <w:spacing w:line="180" w:lineRule="exact"/>
    </w:pPr>
    <w:rPr>
      <w:rFonts w:ascii="Times" w:hAnsi="Times"/>
      <w:b/>
      <w:color w:val="808080"/>
      <w:sz w:val="16"/>
    </w:rPr>
  </w:style>
  <w:style w:type="character" w:customStyle="1" w:styleId="BodyText02Char">
    <w:name w:val="Body Text 02 Char"/>
    <w:basedOn w:val="BodyTextChar"/>
    <w:link w:val="BodyText02"/>
    <w:rsid w:val="00581CF4"/>
    <w:rPr>
      <w:rFonts w:ascii="Times" w:eastAsia="Times" w:hAnsi="Times"/>
      <w:color w:val="333333"/>
    </w:rPr>
  </w:style>
  <w:style w:type="paragraph" w:customStyle="1" w:styleId="NOTES">
    <w:name w:val="NOTES"/>
    <w:basedOn w:val="BodyText2"/>
    <w:link w:val="NOTESChar"/>
    <w:qFormat/>
    <w:rsid w:val="00581CF4"/>
    <w:pPr>
      <w:spacing w:line="320" w:lineRule="exact"/>
      <w:ind w:left="720" w:hanging="720"/>
      <w:jc w:val="left"/>
    </w:pPr>
    <w:rPr>
      <w:color w:val="1C3751"/>
      <w:sz w:val="18"/>
    </w:rPr>
  </w:style>
  <w:style w:type="character" w:customStyle="1" w:styleId="WritecaptionsChar">
    <w:name w:val="Write captions Char"/>
    <w:basedOn w:val="DefaultParagraphFont"/>
    <w:link w:val="Writecaptions"/>
    <w:rsid w:val="00581CF4"/>
    <w:rPr>
      <w:rFonts w:ascii="Times" w:hAnsi="Times"/>
      <w:b/>
      <w:color w:val="808080"/>
      <w:sz w:val="16"/>
      <w:szCs w:val="24"/>
    </w:rPr>
  </w:style>
  <w:style w:type="paragraph" w:customStyle="1" w:styleId="BulletPoints01">
    <w:name w:val="Bullet Points 01"/>
    <w:basedOn w:val="Normal"/>
    <w:link w:val="BulletPoints01Char"/>
    <w:qFormat/>
    <w:rsid w:val="00581CF4"/>
    <w:pPr>
      <w:numPr>
        <w:numId w:val="2"/>
      </w:numPr>
      <w:spacing w:before="120" w:line="200" w:lineRule="exact"/>
      <w:ind w:left="187" w:hanging="187"/>
    </w:pPr>
    <w:rPr>
      <w:rFonts w:ascii="Times" w:hAnsi="Times"/>
      <w:color w:val="1C3751"/>
      <w:sz w:val="18"/>
    </w:rPr>
  </w:style>
  <w:style w:type="character" w:customStyle="1" w:styleId="NOTESChar">
    <w:name w:val="NOTES Char"/>
    <w:basedOn w:val="BodyText2Char"/>
    <w:link w:val="NOTES"/>
    <w:rsid w:val="00581CF4"/>
    <w:rPr>
      <w:rFonts w:ascii="Times" w:eastAsia="Times" w:hAnsi="Times"/>
      <w:b/>
      <w:color w:val="1C3751"/>
      <w:sz w:val="18"/>
    </w:rPr>
  </w:style>
  <w:style w:type="character" w:customStyle="1" w:styleId="bodysi">
    <w:name w:val="bodysi"/>
    <w:basedOn w:val="DefaultParagraphFont"/>
    <w:rsid w:val="00804762"/>
  </w:style>
  <w:style w:type="character" w:customStyle="1" w:styleId="BulletPoints01Char">
    <w:name w:val="Bullet Points 01 Char"/>
    <w:basedOn w:val="DefaultParagraphFont"/>
    <w:link w:val="BulletPoints01"/>
    <w:rsid w:val="00581CF4"/>
    <w:rPr>
      <w:rFonts w:ascii="Times" w:hAnsi="Times"/>
      <w:color w:val="1C3751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AB3"/>
    <w:rPr>
      <w:rFonts w:ascii="Tahoma" w:hAnsi="Tahoma" w:cs="Tahoma"/>
      <w:sz w:val="16"/>
      <w:szCs w:val="16"/>
    </w:rPr>
  </w:style>
  <w:style w:type="character" w:customStyle="1" w:styleId="rgctlv">
    <w:name w:val="rg_ctlv"/>
    <w:basedOn w:val="DefaultParagraphFont"/>
    <w:rsid w:val="00F71412"/>
  </w:style>
  <w:style w:type="character" w:styleId="Hyperlink">
    <w:name w:val="Hyperlink"/>
    <w:basedOn w:val="DefaultParagraphFont"/>
    <w:uiPriority w:val="99"/>
    <w:unhideWhenUsed/>
    <w:rsid w:val="00F452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sa.com" TargetMode="External"/><Relationship Id="rId13" Type="http://schemas.openxmlformats.org/officeDocument/2006/relationships/image" Target="media/image10.png"/><Relationship Id="rId18" Type="http://schemas.openxmlformats.org/officeDocument/2006/relationships/image" Target="media/image50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sportscareers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hyperlink" Target="http://www.ussa.com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sportscareers.com" TargetMode="External"/><Relationship Id="rId14" Type="http://schemas.openxmlformats.org/officeDocument/2006/relationships/image" Target="media/image20.png"/><Relationship Id="rId22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uthpaw\AppData\Roaming\Microsoft\Templates\HP_LegalClassic_Brochure_TP1037879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HP_LegalClassic_Brochure_TP10378797</Template>
  <TotalTime>16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Southpaw</dc:creator>
  <cp:lastModifiedBy>Davy</cp:lastModifiedBy>
  <cp:revision>9</cp:revision>
  <dcterms:created xsi:type="dcterms:W3CDTF">2011-07-20T14:49:00Z</dcterms:created>
  <dcterms:modified xsi:type="dcterms:W3CDTF">2011-07-27T14:22:00Z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TC103787979990</vt:lpwstr>
  </property>
</Properties>
</file>